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D2F74" w14:textId="77777777" w:rsidR="00184E4C" w:rsidRPr="00353E2E" w:rsidRDefault="00184E4C" w:rsidP="00184E4C">
      <w:pPr>
        <w:pStyle w:val="Naslov1"/>
        <w:tabs>
          <w:tab w:val="left" w:pos="1500"/>
          <w:tab w:val="left" w:pos="1501"/>
        </w:tabs>
        <w:ind w:left="709"/>
        <w:jc w:val="center"/>
        <w:rPr>
          <w:rFonts w:ascii="Arial" w:hAnsi="Arial" w:cs="Arial"/>
        </w:rPr>
      </w:pPr>
      <w:r w:rsidRPr="00353E2E">
        <w:rPr>
          <w:rFonts w:ascii="Arial" w:hAnsi="Arial" w:cs="Arial"/>
        </w:rPr>
        <w:t>OBRAZEC</w:t>
      </w:r>
      <w:r w:rsidRPr="00353E2E">
        <w:rPr>
          <w:rFonts w:ascii="Arial" w:hAnsi="Arial" w:cs="Arial"/>
          <w:spacing w:val="-2"/>
        </w:rPr>
        <w:t xml:space="preserve"> </w:t>
      </w:r>
      <w:r w:rsidRPr="00353E2E">
        <w:rPr>
          <w:rFonts w:ascii="Arial" w:hAnsi="Arial" w:cs="Arial"/>
        </w:rPr>
        <w:t>»PONUDBA«</w:t>
      </w:r>
    </w:p>
    <w:p w14:paraId="06F25AE6" w14:textId="77777777" w:rsidR="00184E4C" w:rsidRPr="00353E2E" w:rsidRDefault="00184E4C" w:rsidP="00184E4C">
      <w:pPr>
        <w:rPr>
          <w:rFonts w:cs="Arial"/>
        </w:rPr>
      </w:pPr>
    </w:p>
    <w:p w14:paraId="1A95D072" w14:textId="77777777" w:rsidR="00184E4C" w:rsidRPr="00353E2E" w:rsidRDefault="00184E4C" w:rsidP="00184E4C">
      <w:pPr>
        <w:rPr>
          <w:rFonts w:cs="Arial"/>
        </w:rPr>
      </w:pPr>
    </w:p>
    <w:tbl>
      <w:tblPr>
        <w:tblStyle w:val="Tabelamrea"/>
        <w:tblW w:w="9781" w:type="dxa"/>
        <w:tblInd w:w="-572" w:type="dxa"/>
        <w:tblLook w:val="04A0" w:firstRow="1" w:lastRow="0" w:firstColumn="1" w:lastColumn="0" w:noHBand="0" w:noVBand="1"/>
      </w:tblPr>
      <w:tblGrid>
        <w:gridCol w:w="4253"/>
        <w:gridCol w:w="5528"/>
      </w:tblGrid>
      <w:tr w:rsidR="00184E4C" w:rsidRPr="00353E2E" w14:paraId="16CFF23C" w14:textId="77777777" w:rsidTr="0000771C">
        <w:tc>
          <w:tcPr>
            <w:tcW w:w="4253" w:type="dxa"/>
            <w:vAlign w:val="center"/>
          </w:tcPr>
          <w:p w14:paraId="006A634F" w14:textId="77777777" w:rsidR="00184E4C" w:rsidRPr="00353E2E" w:rsidRDefault="00184E4C" w:rsidP="0000771C">
            <w:pPr>
              <w:jc w:val="both"/>
              <w:rPr>
                <w:rFonts w:cs="Arial"/>
              </w:rPr>
            </w:pPr>
            <w:r w:rsidRPr="00353E2E">
              <w:rPr>
                <w:rFonts w:cs="Arial"/>
                <w:b/>
                <w:bCs/>
              </w:rPr>
              <w:t>Naziv ponudnika:</w:t>
            </w:r>
            <w:r w:rsidRPr="00353E2E">
              <w:rPr>
                <w:rFonts w:cs="Arial"/>
              </w:rPr>
              <w:t xml:space="preserve"> </w:t>
            </w:r>
          </w:p>
          <w:p w14:paraId="0C708287" w14:textId="77777777" w:rsidR="00184E4C" w:rsidRPr="00353E2E" w:rsidRDefault="00184E4C" w:rsidP="0000771C">
            <w:pPr>
              <w:jc w:val="both"/>
              <w:rPr>
                <w:rFonts w:cs="Arial"/>
              </w:rPr>
            </w:pPr>
            <w:r w:rsidRPr="00353E2E">
              <w:rPr>
                <w:rFonts w:cs="Arial"/>
                <w:sz w:val="16"/>
                <w:szCs w:val="16"/>
              </w:rPr>
              <w:t>(za pravne osebe)</w:t>
            </w:r>
          </w:p>
          <w:p w14:paraId="534C2AB1" w14:textId="77777777" w:rsidR="00184E4C" w:rsidRPr="00353E2E" w:rsidRDefault="00184E4C" w:rsidP="0000771C">
            <w:pPr>
              <w:jc w:val="both"/>
              <w:rPr>
                <w:rFonts w:cs="Arial"/>
              </w:rPr>
            </w:pPr>
            <w:r w:rsidRPr="00353E2E">
              <w:rPr>
                <w:rFonts w:cs="Arial"/>
                <w:b/>
                <w:bCs/>
              </w:rPr>
              <w:t>Ime in priimek ponudnika:</w:t>
            </w:r>
            <w:r w:rsidRPr="00353E2E">
              <w:rPr>
                <w:rFonts w:cs="Arial"/>
              </w:rPr>
              <w:t xml:space="preserve"> </w:t>
            </w:r>
          </w:p>
          <w:p w14:paraId="2C0EAFBE" w14:textId="77777777" w:rsidR="00184E4C" w:rsidRPr="00353E2E" w:rsidRDefault="00184E4C" w:rsidP="0000771C">
            <w:pPr>
              <w:jc w:val="both"/>
              <w:rPr>
                <w:rFonts w:cs="Arial"/>
              </w:rPr>
            </w:pPr>
            <w:r w:rsidRPr="00353E2E">
              <w:rPr>
                <w:rFonts w:cs="Arial"/>
                <w:sz w:val="16"/>
                <w:szCs w:val="16"/>
              </w:rPr>
              <w:t>(za fizične osebe)</w:t>
            </w:r>
          </w:p>
        </w:tc>
        <w:tc>
          <w:tcPr>
            <w:tcW w:w="5528" w:type="dxa"/>
            <w:vAlign w:val="center"/>
          </w:tcPr>
          <w:p w14:paraId="4A78C951" w14:textId="77777777" w:rsidR="00184E4C" w:rsidRPr="00353E2E" w:rsidRDefault="00184E4C" w:rsidP="0000771C">
            <w:pPr>
              <w:rPr>
                <w:rFonts w:cs="Arial"/>
              </w:rPr>
            </w:pPr>
          </w:p>
        </w:tc>
      </w:tr>
      <w:tr w:rsidR="00184E4C" w:rsidRPr="00353E2E" w14:paraId="311B7B40" w14:textId="77777777" w:rsidTr="0000771C">
        <w:tc>
          <w:tcPr>
            <w:tcW w:w="4253" w:type="dxa"/>
            <w:vAlign w:val="center"/>
          </w:tcPr>
          <w:p w14:paraId="428C980D" w14:textId="77777777" w:rsidR="00184E4C" w:rsidRPr="00353E2E" w:rsidRDefault="00184E4C" w:rsidP="0000771C">
            <w:pPr>
              <w:jc w:val="both"/>
              <w:rPr>
                <w:rFonts w:cs="Arial"/>
                <w:b/>
                <w:bCs/>
              </w:rPr>
            </w:pPr>
            <w:r w:rsidRPr="00353E2E">
              <w:rPr>
                <w:rFonts w:cs="Arial"/>
                <w:b/>
                <w:bCs/>
              </w:rPr>
              <w:t>Naslov ali sedež ponudnika:</w:t>
            </w:r>
          </w:p>
          <w:p w14:paraId="26B203AA" w14:textId="77777777" w:rsidR="00184E4C" w:rsidRPr="00353E2E" w:rsidRDefault="00184E4C" w:rsidP="0000771C">
            <w:pPr>
              <w:jc w:val="both"/>
              <w:rPr>
                <w:rFonts w:cs="Arial"/>
                <w:sz w:val="16"/>
                <w:szCs w:val="16"/>
              </w:rPr>
            </w:pPr>
            <w:r w:rsidRPr="00353E2E">
              <w:rPr>
                <w:rFonts w:cs="Arial"/>
                <w:sz w:val="16"/>
                <w:szCs w:val="16"/>
              </w:rPr>
              <w:t>(ulica in hišna številka, poštna številka, pošta)</w:t>
            </w:r>
          </w:p>
        </w:tc>
        <w:tc>
          <w:tcPr>
            <w:tcW w:w="5528" w:type="dxa"/>
            <w:vAlign w:val="center"/>
          </w:tcPr>
          <w:p w14:paraId="16435B8A" w14:textId="77777777" w:rsidR="00184E4C" w:rsidRPr="00353E2E" w:rsidRDefault="00184E4C" w:rsidP="0000771C">
            <w:pPr>
              <w:rPr>
                <w:rFonts w:cs="Arial"/>
              </w:rPr>
            </w:pPr>
          </w:p>
        </w:tc>
      </w:tr>
      <w:tr w:rsidR="00184E4C" w:rsidRPr="00353E2E" w14:paraId="598E5D69" w14:textId="77777777" w:rsidTr="0000771C">
        <w:tc>
          <w:tcPr>
            <w:tcW w:w="4253" w:type="dxa"/>
            <w:vAlign w:val="center"/>
          </w:tcPr>
          <w:p w14:paraId="06540FFC" w14:textId="77777777" w:rsidR="00184E4C" w:rsidRPr="00353E2E" w:rsidRDefault="00184E4C" w:rsidP="0000771C">
            <w:pPr>
              <w:jc w:val="both"/>
              <w:rPr>
                <w:rFonts w:cs="Arial"/>
                <w:sz w:val="16"/>
                <w:szCs w:val="16"/>
              </w:rPr>
            </w:pPr>
            <w:r w:rsidRPr="00353E2E">
              <w:rPr>
                <w:rFonts w:cs="Arial"/>
                <w:b/>
                <w:bCs/>
              </w:rPr>
              <w:t>ID št. za DDV</w:t>
            </w:r>
            <w:r w:rsidRPr="00353E2E">
              <w:rPr>
                <w:rFonts w:cs="Arial"/>
                <w:sz w:val="16"/>
                <w:szCs w:val="16"/>
              </w:rPr>
              <w:t>:</w:t>
            </w:r>
          </w:p>
          <w:p w14:paraId="61F5DFD5" w14:textId="77777777" w:rsidR="00184E4C" w:rsidRPr="00353E2E" w:rsidRDefault="00184E4C" w:rsidP="0000771C">
            <w:pPr>
              <w:jc w:val="both"/>
              <w:rPr>
                <w:rFonts w:cs="Arial"/>
                <w:sz w:val="16"/>
                <w:szCs w:val="16"/>
              </w:rPr>
            </w:pPr>
            <w:r w:rsidRPr="00353E2E">
              <w:rPr>
                <w:rFonts w:cs="Arial"/>
                <w:sz w:val="16"/>
                <w:szCs w:val="16"/>
              </w:rPr>
              <w:t>(za pravne osebe, zavezance za DDV)</w:t>
            </w:r>
          </w:p>
          <w:p w14:paraId="3098CB71" w14:textId="77777777" w:rsidR="00184E4C" w:rsidRPr="00353E2E" w:rsidRDefault="00184E4C" w:rsidP="0000771C">
            <w:pPr>
              <w:jc w:val="both"/>
              <w:rPr>
                <w:rFonts w:cs="Arial"/>
              </w:rPr>
            </w:pPr>
            <w:r w:rsidRPr="00353E2E">
              <w:rPr>
                <w:rFonts w:cs="Arial"/>
                <w:b/>
                <w:bCs/>
              </w:rPr>
              <w:t>Davčna številka:</w:t>
            </w:r>
            <w:r w:rsidRPr="00353E2E">
              <w:rPr>
                <w:rFonts w:cs="Arial"/>
              </w:rPr>
              <w:t xml:space="preserve"> </w:t>
            </w:r>
          </w:p>
          <w:p w14:paraId="70C17874" w14:textId="77777777" w:rsidR="00184E4C" w:rsidRPr="00353E2E" w:rsidRDefault="00184E4C" w:rsidP="0000771C">
            <w:pPr>
              <w:jc w:val="both"/>
              <w:rPr>
                <w:rFonts w:cs="Arial"/>
              </w:rPr>
            </w:pPr>
            <w:r w:rsidRPr="00353E2E">
              <w:rPr>
                <w:rFonts w:cs="Arial"/>
                <w:sz w:val="16"/>
                <w:szCs w:val="16"/>
              </w:rPr>
              <w:t>(za fizične osebe)</w:t>
            </w:r>
          </w:p>
        </w:tc>
        <w:tc>
          <w:tcPr>
            <w:tcW w:w="5528" w:type="dxa"/>
            <w:vAlign w:val="center"/>
          </w:tcPr>
          <w:p w14:paraId="4936E224" w14:textId="77777777" w:rsidR="00184E4C" w:rsidRPr="00353E2E" w:rsidRDefault="00184E4C" w:rsidP="0000771C">
            <w:pPr>
              <w:rPr>
                <w:rFonts w:cs="Arial"/>
              </w:rPr>
            </w:pPr>
          </w:p>
        </w:tc>
      </w:tr>
      <w:tr w:rsidR="00184E4C" w:rsidRPr="00353E2E" w14:paraId="2BE3EDB2" w14:textId="77777777" w:rsidTr="0000771C">
        <w:tc>
          <w:tcPr>
            <w:tcW w:w="4253" w:type="dxa"/>
            <w:vAlign w:val="center"/>
          </w:tcPr>
          <w:p w14:paraId="45A27949" w14:textId="77777777" w:rsidR="00184E4C" w:rsidRPr="00353E2E" w:rsidRDefault="00184E4C" w:rsidP="0000771C">
            <w:pPr>
              <w:jc w:val="both"/>
              <w:rPr>
                <w:rFonts w:cs="Arial"/>
                <w:b/>
                <w:bCs/>
              </w:rPr>
            </w:pPr>
            <w:r w:rsidRPr="00353E2E">
              <w:rPr>
                <w:rFonts w:cs="Arial"/>
                <w:b/>
                <w:bCs/>
              </w:rPr>
              <w:t>TRR ponudnika:</w:t>
            </w:r>
          </w:p>
          <w:p w14:paraId="0513ADD4" w14:textId="77777777" w:rsidR="00184E4C" w:rsidRPr="00353E2E" w:rsidRDefault="00184E4C" w:rsidP="0000771C">
            <w:pPr>
              <w:jc w:val="both"/>
              <w:rPr>
                <w:rFonts w:cs="Arial"/>
                <w:sz w:val="16"/>
                <w:szCs w:val="16"/>
              </w:rPr>
            </w:pPr>
            <w:r w:rsidRPr="00353E2E">
              <w:rPr>
                <w:rFonts w:cs="Arial"/>
                <w:sz w:val="16"/>
                <w:szCs w:val="16"/>
              </w:rPr>
              <w:t>(transakcijski račun ponudnika je obvezen podatek in ga prodajalec potrebuje za vračilo varščine neizbranim ponudnikom)</w:t>
            </w:r>
          </w:p>
        </w:tc>
        <w:tc>
          <w:tcPr>
            <w:tcW w:w="5528" w:type="dxa"/>
            <w:vAlign w:val="center"/>
          </w:tcPr>
          <w:p w14:paraId="5F005C5B" w14:textId="77777777" w:rsidR="00184E4C" w:rsidRPr="00353E2E" w:rsidRDefault="00184E4C" w:rsidP="0000771C">
            <w:pPr>
              <w:rPr>
                <w:rFonts w:cs="Arial"/>
              </w:rPr>
            </w:pPr>
          </w:p>
        </w:tc>
      </w:tr>
      <w:tr w:rsidR="00184E4C" w:rsidRPr="00353E2E" w14:paraId="700FD416" w14:textId="77777777" w:rsidTr="0000771C">
        <w:tc>
          <w:tcPr>
            <w:tcW w:w="4253" w:type="dxa"/>
            <w:vAlign w:val="center"/>
          </w:tcPr>
          <w:p w14:paraId="622288F3" w14:textId="77777777" w:rsidR="00184E4C" w:rsidRPr="00353E2E" w:rsidRDefault="00184E4C" w:rsidP="0000771C">
            <w:pPr>
              <w:jc w:val="both"/>
              <w:rPr>
                <w:rFonts w:cs="Arial"/>
                <w:b/>
                <w:bCs/>
              </w:rPr>
            </w:pPr>
            <w:r w:rsidRPr="00353E2E">
              <w:rPr>
                <w:rFonts w:cs="Arial"/>
                <w:b/>
                <w:bCs/>
              </w:rPr>
              <w:t>Kontaktna oseba:</w:t>
            </w:r>
          </w:p>
          <w:p w14:paraId="61ECB076" w14:textId="77777777" w:rsidR="00184E4C" w:rsidRPr="00353E2E" w:rsidRDefault="00184E4C" w:rsidP="0000771C">
            <w:pPr>
              <w:jc w:val="both"/>
              <w:rPr>
                <w:rFonts w:cs="Arial"/>
                <w:sz w:val="16"/>
                <w:szCs w:val="16"/>
              </w:rPr>
            </w:pPr>
            <w:r w:rsidRPr="00353E2E">
              <w:rPr>
                <w:rFonts w:cs="Arial"/>
                <w:sz w:val="16"/>
                <w:szCs w:val="16"/>
              </w:rPr>
              <w:t>(ime in priimek)</w:t>
            </w:r>
          </w:p>
        </w:tc>
        <w:tc>
          <w:tcPr>
            <w:tcW w:w="5528" w:type="dxa"/>
            <w:vAlign w:val="center"/>
          </w:tcPr>
          <w:p w14:paraId="503A8512" w14:textId="77777777" w:rsidR="00184E4C" w:rsidRPr="00353E2E" w:rsidRDefault="00184E4C" w:rsidP="0000771C">
            <w:pPr>
              <w:rPr>
                <w:rFonts w:cs="Arial"/>
              </w:rPr>
            </w:pPr>
          </w:p>
        </w:tc>
      </w:tr>
      <w:tr w:rsidR="00184E4C" w:rsidRPr="00353E2E" w14:paraId="55723D18" w14:textId="77777777" w:rsidTr="0000771C">
        <w:tc>
          <w:tcPr>
            <w:tcW w:w="4253" w:type="dxa"/>
            <w:vAlign w:val="center"/>
          </w:tcPr>
          <w:p w14:paraId="2A4833F3" w14:textId="77777777" w:rsidR="00184E4C" w:rsidRPr="00353E2E" w:rsidRDefault="00184E4C" w:rsidP="0000771C">
            <w:pPr>
              <w:jc w:val="both"/>
              <w:rPr>
                <w:rFonts w:cs="Arial"/>
                <w:b/>
                <w:bCs/>
              </w:rPr>
            </w:pPr>
            <w:r w:rsidRPr="00353E2E">
              <w:rPr>
                <w:rFonts w:cs="Arial"/>
                <w:b/>
                <w:bCs/>
              </w:rPr>
              <w:t>Telefon / Mobilni telefon:</w:t>
            </w:r>
          </w:p>
        </w:tc>
        <w:tc>
          <w:tcPr>
            <w:tcW w:w="5528" w:type="dxa"/>
            <w:vAlign w:val="center"/>
          </w:tcPr>
          <w:p w14:paraId="2EFDB0BE" w14:textId="77777777" w:rsidR="00184E4C" w:rsidRPr="00353E2E" w:rsidRDefault="00184E4C" w:rsidP="0000771C">
            <w:pPr>
              <w:rPr>
                <w:rFonts w:cs="Arial"/>
              </w:rPr>
            </w:pPr>
          </w:p>
        </w:tc>
      </w:tr>
      <w:tr w:rsidR="00184E4C" w:rsidRPr="00353E2E" w14:paraId="5F4308B6" w14:textId="77777777" w:rsidTr="0000771C">
        <w:tc>
          <w:tcPr>
            <w:tcW w:w="4253" w:type="dxa"/>
            <w:vAlign w:val="center"/>
          </w:tcPr>
          <w:p w14:paraId="1A9E93EB" w14:textId="77777777" w:rsidR="00184E4C" w:rsidRPr="00353E2E" w:rsidRDefault="00184E4C" w:rsidP="0000771C">
            <w:pPr>
              <w:jc w:val="both"/>
              <w:rPr>
                <w:rFonts w:cs="Arial"/>
                <w:b/>
                <w:bCs/>
              </w:rPr>
            </w:pPr>
            <w:r w:rsidRPr="00353E2E">
              <w:rPr>
                <w:rFonts w:cs="Arial"/>
                <w:b/>
                <w:bCs/>
              </w:rPr>
              <w:t>E-poštni naslov:</w:t>
            </w:r>
          </w:p>
          <w:p w14:paraId="509D5BD0" w14:textId="77777777" w:rsidR="00184E4C" w:rsidRPr="00353E2E" w:rsidRDefault="00184E4C" w:rsidP="0000771C">
            <w:pPr>
              <w:jc w:val="both"/>
              <w:rPr>
                <w:rFonts w:cs="Arial"/>
                <w:sz w:val="16"/>
                <w:szCs w:val="16"/>
              </w:rPr>
            </w:pPr>
            <w:r w:rsidRPr="00353E2E">
              <w:rPr>
                <w:rFonts w:cs="Arial"/>
                <w:sz w:val="16"/>
                <w:szCs w:val="16"/>
              </w:rPr>
              <w:t>(obvezen podatek: e-naslov bo uporabljen samo za komunikacijo med ponudnikom in prodajalcem v zvezi s predmetno prodajo)</w:t>
            </w:r>
          </w:p>
        </w:tc>
        <w:tc>
          <w:tcPr>
            <w:tcW w:w="5528" w:type="dxa"/>
            <w:vAlign w:val="center"/>
          </w:tcPr>
          <w:p w14:paraId="3FD8124E" w14:textId="77777777" w:rsidR="00184E4C" w:rsidRPr="00353E2E" w:rsidRDefault="00184E4C" w:rsidP="0000771C">
            <w:pPr>
              <w:rPr>
                <w:rFonts w:cs="Arial"/>
              </w:rPr>
            </w:pPr>
          </w:p>
        </w:tc>
      </w:tr>
    </w:tbl>
    <w:p w14:paraId="29B207CF" w14:textId="77777777" w:rsidR="00184E4C" w:rsidRPr="00353E2E" w:rsidRDefault="00184E4C" w:rsidP="00184E4C">
      <w:pPr>
        <w:rPr>
          <w:rFonts w:cs="Arial"/>
        </w:rPr>
      </w:pPr>
    </w:p>
    <w:p w14:paraId="2DE253F0" w14:textId="77777777" w:rsidR="00184E4C" w:rsidRPr="00353E2E" w:rsidRDefault="00184E4C" w:rsidP="00184E4C">
      <w:pPr>
        <w:rPr>
          <w:rFonts w:cs="Arial"/>
        </w:rPr>
      </w:pPr>
      <w:r w:rsidRPr="00353E2E">
        <w:rPr>
          <w:rFonts w:cs="Arial"/>
        </w:rPr>
        <w:t xml:space="preserve">skladno z zahtevami iz obvestila o javnem zbiranju ponudb za prodajo službenega vozila dajemo naslednjo ponudbo za nakup </w:t>
      </w:r>
    </w:p>
    <w:p w14:paraId="5EBAD974" w14:textId="77777777" w:rsidR="00184E4C" w:rsidRPr="00353E2E" w:rsidRDefault="00184E4C" w:rsidP="00184E4C">
      <w:pPr>
        <w:rPr>
          <w:rFonts w:cs="Arial"/>
        </w:rPr>
      </w:pPr>
    </w:p>
    <w:tbl>
      <w:tblPr>
        <w:tblStyle w:val="TableNormal"/>
        <w:tblW w:w="9781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3"/>
        <w:gridCol w:w="3260"/>
      </w:tblGrid>
      <w:tr w:rsidR="000F264B" w:rsidRPr="00353E2E" w14:paraId="5355165A" w14:textId="77777777" w:rsidTr="000F264B">
        <w:trPr>
          <w:trHeight w:val="671"/>
        </w:trPr>
        <w:tc>
          <w:tcPr>
            <w:tcW w:w="3828" w:type="dxa"/>
            <w:vAlign w:val="center"/>
          </w:tcPr>
          <w:p w14:paraId="41352AFB" w14:textId="77777777" w:rsidR="000F264B" w:rsidRPr="00353E2E" w:rsidRDefault="000F264B" w:rsidP="0000771C">
            <w:pPr>
              <w:pStyle w:val="TableParagraph"/>
              <w:jc w:val="center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353E2E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Vozilo </w:t>
            </w:r>
          </w:p>
          <w:p w14:paraId="2FBEB1FB" w14:textId="77777777" w:rsidR="000F264B" w:rsidRPr="00353E2E" w:rsidRDefault="000F264B" w:rsidP="0000771C">
            <w:pPr>
              <w:pStyle w:val="TableParagraph"/>
              <w:jc w:val="center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353E2E">
              <w:rPr>
                <w:rFonts w:ascii="Arial" w:hAnsi="Arial" w:cs="Arial"/>
                <w:b/>
                <w:sz w:val="18"/>
                <w:szCs w:val="18"/>
                <w:lang w:val="sl-SI"/>
              </w:rPr>
              <w:t>(znamka, model in tip vozila)</w:t>
            </w:r>
          </w:p>
        </w:tc>
        <w:tc>
          <w:tcPr>
            <w:tcW w:w="2693" w:type="dxa"/>
            <w:vAlign w:val="center"/>
          </w:tcPr>
          <w:p w14:paraId="41BEB902" w14:textId="77777777" w:rsidR="000F264B" w:rsidRPr="00353E2E" w:rsidRDefault="000F264B" w:rsidP="0000771C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4CCC5EDD" w14:textId="77777777" w:rsidR="000F264B" w:rsidRPr="00353E2E" w:rsidRDefault="000F264B" w:rsidP="0000771C">
            <w:pPr>
              <w:pStyle w:val="TableParagraph"/>
              <w:jc w:val="center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353E2E">
              <w:rPr>
                <w:rFonts w:ascii="Arial" w:hAnsi="Arial" w:cs="Arial"/>
                <w:b/>
                <w:sz w:val="18"/>
                <w:szCs w:val="18"/>
                <w:lang w:val="sl-SI"/>
              </w:rPr>
              <w:t>Številka šasije</w:t>
            </w:r>
          </w:p>
        </w:tc>
        <w:tc>
          <w:tcPr>
            <w:tcW w:w="3260" w:type="dxa"/>
            <w:vAlign w:val="center"/>
          </w:tcPr>
          <w:p w14:paraId="1C2BB1EA" w14:textId="77777777" w:rsidR="000F264B" w:rsidRPr="00353E2E" w:rsidRDefault="000F264B" w:rsidP="0000771C">
            <w:pPr>
              <w:pStyle w:val="TableParagraph"/>
              <w:jc w:val="center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353E2E">
              <w:rPr>
                <w:rFonts w:ascii="Arial" w:hAnsi="Arial" w:cs="Arial"/>
                <w:b/>
                <w:sz w:val="18"/>
                <w:szCs w:val="18"/>
                <w:lang w:val="sl-SI"/>
              </w:rPr>
              <w:t>Ponujena</w:t>
            </w:r>
            <w:r w:rsidRPr="00353E2E">
              <w:rPr>
                <w:rFonts w:ascii="Arial" w:hAnsi="Arial" w:cs="Arial"/>
                <w:b/>
                <w:spacing w:val="1"/>
                <w:sz w:val="18"/>
                <w:szCs w:val="18"/>
                <w:lang w:val="sl-SI"/>
              </w:rPr>
              <w:t xml:space="preserve"> </w:t>
            </w:r>
            <w:r w:rsidRPr="00353E2E">
              <w:rPr>
                <w:rFonts w:ascii="Arial" w:hAnsi="Arial" w:cs="Arial"/>
                <w:b/>
                <w:sz w:val="18"/>
                <w:szCs w:val="18"/>
                <w:lang w:val="sl-SI"/>
              </w:rPr>
              <w:t>cena v</w:t>
            </w:r>
            <w:r w:rsidRPr="00353E2E">
              <w:rPr>
                <w:rFonts w:ascii="Arial" w:hAnsi="Arial" w:cs="Arial"/>
                <w:b/>
                <w:spacing w:val="-1"/>
                <w:sz w:val="18"/>
                <w:szCs w:val="18"/>
                <w:lang w:val="sl-SI"/>
              </w:rPr>
              <w:t xml:space="preserve"> </w:t>
            </w:r>
            <w:r w:rsidRPr="00353E2E">
              <w:rPr>
                <w:rFonts w:ascii="Arial" w:hAnsi="Arial" w:cs="Arial"/>
                <w:b/>
                <w:sz w:val="18"/>
                <w:szCs w:val="18"/>
                <w:lang w:val="sl-SI"/>
              </w:rPr>
              <w:t>EUR</w:t>
            </w:r>
          </w:p>
        </w:tc>
      </w:tr>
      <w:tr w:rsidR="000F264B" w:rsidRPr="00353E2E" w14:paraId="3FA54E15" w14:textId="77777777" w:rsidTr="000F264B">
        <w:trPr>
          <w:trHeight w:val="326"/>
        </w:trPr>
        <w:tc>
          <w:tcPr>
            <w:tcW w:w="3828" w:type="dxa"/>
            <w:vAlign w:val="center"/>
          </w:tcPr>
          <w:p w14:paraId="4CD9019F" w14:textId="77777777" w:rsidR="000F264B" w:rsidRDefault="000F264B" w:rsidP="0000771C">
            <w:pPr>
              <w:pStyle w:val="TableParagraph"/>
              <w:ind w:left="55"/>
              <w:rPr>
                <w:rFonts w:ascii="Arial" w:hAnsi="Arial" w:cs="Arial"/>
                <w:lang w:val="pl-PL"/>
              </w:rPr>
            </w:pPr>
          </w:p>
          <w:p w14:paraId="02476B51" w14:textId="4D478C2A" w:rsidR="000F264B" w:rsidRPr="00353E2E" w:rsidRDefault="000F264B" w:rsidP="0000771C">
            <w:pPr>
              <w:pStyle w:val="TableParagraph"/>
              <w:ind w:left="55"/>
              <w:rPr>
                <w:rFonts w:ascii="Arial" w:hAnsi="Arial" w:cs="Arial"/>
                <w:lang w:val="pl-PL"/>
              </w:rPr>
            </w:pPr>
          </w:p>
        </w:tc>
        <w:tc>
          <w:tcPr>
            <w:tcW w:w="2693" w:type="dxa"/>
            <w:vAlign w:val="center"/>
          </w:tcPr>
          <w:p w14:paraId="08ECB621" w14:textId="3C2800F1" w:rsidR="000F264B" w:rsidRPr="00353E2E" w:rsidRDefault="000F264B" w:rsidP="0000771C">
            <w:pPr>
              <w:pStyle w:val="TableParagraph"/>
              <w:ind w:left="60"/>
              <w:rPr>
                <w:rFonts w:ascii="Arial" w:hAnsi="Arial" w:cs="Arial"/>
              </w:rPr>
            </w:pPr>
          </w:p>
        </w:tc>
        <w:tc>
          <w:tcPr>
            <w:tcW w:w="3260" w:type="dxa"/>
            <w:vAlign w:val="center"/>
          </w:tcPr>
          <w:p w14:paraId="1F273EEA" w14:textId="77777777" w:rsidR="000F264B" w:rsidRPr="00353E2E" w:rsidRDefault="000F264B" w:rsidP="0000771C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14:paraId="43B14283" w14:textId="77777777" w:rsidR="00184E4C" w:rsidRPr="00353E2E" w:rsidRDefault="00184E4C" w:rsidP="00184E4C">
      <w:pPr>
        <w:rPr>
          <w:rFonts w:cs="Arial"/>
        </w:rPr>
      </w:pPr>
    </w:p>
    <w:p w14:paraId="02516EFD" w14:textId="77777777" w:rsidR="00184E4C" w:rsidRPr="00353E2E" w:rsidRDefault="00184E4C" w:rsidP="00184E4C">
      <w:pPr>
        <w:jc w:val="both"/>
        <w:rPr>
          <w:rFonts w:cs="Arial"/>
        </w:rPr>
      </w:pPr>
      <w:r w:rsidRPr="00353E2E">
        <w:rPr>
          <w:rFonts w:cs="Arial"/>
          <w:b/>
          <w:bCs/>
          <w:u w:val="single"/>
        </w:rPr>
        <w:t xml:space="preserve">Opomba: </w:t>
      </w:r>
      <w:r w:rsidRPr="00353E2E">
        <w:rPr>
          <w:rFonts w:cs="Arial"/>
        </w:rPr>
        <w:t xml:space="preserve">Ponudnik ponujeno odkupno ceno (ki mora biti enaka ali višja od izhodiščne cene vozila) vpiše v polje »Ponujena cena v EUR«. Ponudnik vpiše ceno v nominalnem znesku v EUR, na največ dve decimalki. </w:t>
      </w:r>
    </w:p>
    <w:p w14:paraId="091B99C2" w14:textId="77777777" w:rsidR="00184E4C" w:rsidRPr="00353E2E" w:rsidRDefault="00184E4C" w:rsidP="00184E4C">
      <w:pPr>
        <w:jc w:val="both"/>
        <w:rPr>
          <w:rFonts w:cs="Arial"/>
        </w:rPr>
      </w:pPr>
    </w:p>
    <w:p w14:paraId="02E663A6" w14:textId="77777777" w:rsidR="00184E4C" w:rsidRPr="00353E2E" w:rsidRDefault="00184E4C" w:rsidP="00184E4C">
      <w:pPr>
        <w:jc w:val="both"/>
        <w:rPr>
          <w:rFonts w:cs="Arial"/>
        </w:rPr>
      </w:pPr>
      <w:r w:rsidRPr="00353E2E">
        <w:rPr>
          <w:rFonts w:cs="Arial"/>
        </w:rPr>
        <w:t xml:space="preserve">Vse vrednosti v ponudbi so </w:t>
      </w:r>
      <w:r w:rsidRPr="00353E2E">
        <w:rPr>
          <w:rFonts w:cs="Arial"/>
          <w:b/>
          <w:bCs/>
        </w:rPr>
        <w:t>v EUR brez DDV. DDV se ne obračuna</w:t>
      </w:r>
      <w:r w:rsidRPr="00353E2E">
        <w:rPr>
          <w:rFonts w:cs="Arial"/>
        </w:rPr>
        <w:t>.</w:t>
      </w:r>
    </w:p>
    <w:p w14:paraId="5B899C4E" w14:textId="77777777" w:rsidR="00184E4C" w:rsidRPr="00353E2E" w:rsidRDefault="00184E4C" w:rsidP="00184E4C">
      <w:pPr>
        <w:jc w:val="both"/>
        <w:rPr>
          <w:rFonts w:cs="Arial"/>
        </w:rPr>
      </w:pPr>
    </w:p>
    <w:p w14:paraId="493E3216" w14:textId="178E0788" w:rsidR="00184E4C" w:rsidRPr="00353E2E" w:rsidRDefault="00184E4C" w:rsidP="00184E4C">
      <w:pPr>
        <w:jc w:val="both"/>
        <w:rPr>
          <w:rFonts w:cs="Arial"/>
        </w:rPr>
      </w:pPr>
      <w:r w:rsidRPr="00353E2E">
        <w:rPr>
          <w:rFonts w:cs="Arial"/>
        </w:rPr>
        <w:t>Izjavljamo, da sm</w:t>
      </w:r>
      <w:r w:rsidR="00353E2E">
        <w:rPr>
          <w:rFonts w:cs="Arial"/>
        </w:rPr>
        <w:t>o</w:t>
      </w:r>
      <w:r w:rsidRPr="00353E2E">
        <w:rPr>
          <w:rFonts w:cs="Arial"/>
        </w:rPr>
        <w:t xml:space="preserve"> v celoti seznanjeni s stanjem vozila, za katerega oddajamo ponudbo, in smo seznanjeni, da se vozilo prodaja s klavzulo </w:t>
      </w:r>
      <w:r w:rsidRPr="00353E2E">
        <w:rPr>
          <w:rFonts w:cs="Arial"/>
          <w:b/>
          <w:bCs/>
        </w:rPr>
        <w:t>»videno - kupljeno«</w:t>
      </w:r>
      <w:r w:rsidRPr="00353E2E">
        <w:rPr>
          <w:rFonts w:cs="Arial"/>
        </w:rPr>
        <w:t>.</w:t>
      </w:r>
    </w:p>
    <w:p w14:paraId="72144018" w14:textId="77777777" w:rsidR="00184E4C" w:rsidRPr="00353E2E" w:rsidRDefault="00184E4C" w:rsidP="00184E4C">
      <w:pPr>
        <w:jc w:val="both"/>
        <w:rPr>
          <w:rFonts w:cs="Arial"/>
        </w:rPr>
      </w:pPr>
    </w:p>
    <w:p w14:paraId="0DEBCB36" w14:textId="5BB4523D" w:rsidR="00184E4C" w:rsidRPr="00353E2E" w:rsidRDefault="00184E4C" w:rsidP="00184E4C">
      <w:pPr>
        <w:jc w:val="both"/>
        <w:rPr>
          <w:rFonts w:cs="Arial"/>
        </w:rPr>
      </w:pPr>
      <w:r w:rsidRPr="00353E2E">
        <w:rPr>
          <w:rFonts w:cs="Arial"/>
        </w:rPr>
        <w:t>Seznanjeni smo in soglašamo, da bo prodajalec zadržal varščino, ki smo jo predložili za sodelovanje v predmetnem postopku,  če ne bomo sklenili pogodbe v roku, kot ga bo določil prodajalec v pozivu.</w:t>
      </w:r>
    </w:p>
    <w:p w14:paraId="29DF9F13" w14:textId="77777777" w:rsidR="00184E4C" w:rsidRPr="00353E2E" w:rsidRDefault="00184E4C" w:rsidP="00184E4C">
      <w:pPr>
        <w:jc w:val="both"/>
        <w:rPr>
          <w:rFonts w:cs="Arial"/>
        </w:rPr>
      </w:pPr>
    </w:p>
    <w:p w14:paraId="02E6682F" w14:textId="2FC3D1E4" w:rsidR="00184E4C" w:rsidRPr="00353E2E" w:rsidRDefault="00184E4C" w:rsidP="00184E4C">
      <w:pPr>
        <w:jc w:val="both"/>
        <w:rPr>
          <w:rFonts w:cs="Arial"/>
        </w:rPr>
      </w:pPr>
      <w:r w:rsidRPr="00353E2E">
        <w:rPr>
          <w:rFonts w:cs="Arial"/>
        </w:rPr>
        <w:t xml:space="preserve">Strinjamo se, da bomo z morebitno sklenitvijo pogodbe pooblastili prodajalca, da izvede spremembe oziroma prenos lastništva pri registracijskem organu v skladu z Zakonom o motornih vozilih – ZMV-1 (Uradni list RS, št. 75/17 in 92/20 – </w:t>
      </w:r>
      <w:proofErr w:type="spellStart"/>
      <w:r w:rsidRPr="00353E2E">
        <w:rPr>
          <w:rFonts w:cs="Arial"/>
        </w:rPr>
        <w:t>ZPrCP</w:t>
      </w:r>
      <w:proofErr w:type="spellEnd"/>
      <w:r w:rsidRPr="00353E2E">
        <w:rPr>
          <w:rFonts w:cs="Arial"/>
        </w:rPr>
        <w:t xml:space="preserve">-E) in se obenem zavezujemo, da bomo sodelovali v postopku pri registracijskem organu, če bo to potrebno. V primeru nespoštovanja tega določila se strinjamo, da smo prodajalcu dolžni povrniti vse nastale stroške, ki bi mu pri tem nastali </w:t>
      </w:r>
      <w:r w:rsidRPr="00353E2E">
        <w:rPr>
          <w:rFonts w:cs="Arial"/>
          <w:b/>
          <w:bCs/>
        </w:rPr>
        <w:t>(velja za pravne osebe).</w:t>
      </w:r>
    </w:p>
    <w:p w14:paraId="5C37831A" w14:textId="77777777" w:rsidR="00184E4C" w:rsidRPr="00353E2E" w:rsidRDefault="00184E4C" w:rsidP="00184E4C">
      <w:pPr>
        <w:jc w:val="both"/>
        <w:rPr>
          <w:rFonts w:cs="Arial"/>
        </w:rPr>
      </w:pPr>
    </w:p>
    <w:p w14:paraId="59B37FD1" w14:textId="77777777" w:rsidR="00184E4C" w:rsidRPr="00353E2E" w:rsidRDefault="00184E4C" w:rsidP="00184E4C">
      <w:pPr>
        <w:jc w:val="both"/>
        <w:rPr>
          <w:rFonts w:cs="Arial"/>
        </w:rPr>
      </w:pPr>
    </w:p>
    <w:p w14:paraId="563B610C" w14:textId="24965DDF" w:rsidR="00184E4C" w:rsidRPr="00353E2E" w:rsidRDefault="00184E4C" w:rsidP="00184E4C">
      <w:pPr>
        <w:jc w:val="both"/>
        <w:rPr>
          <w:rFonts w:cs="Arial"/>
        </w:rPr>
      </w:pPr>
      <w:r w:rsidRPr="00353E2E">
        <w:rPr>
          <w:rFonts w:cs="Arial"/>
        </w:rPr>
        <w:t xml:space="preserve">Ponudba je veljavna vsaj </w:t>
      </w:r>
      <w:r w:rsidR="00353E2E">
        <w:rPr>
          <w:rFonts w:cs="Arial"/>
        </w:rPr>
        <w:t>3</w:t>
      </w:r>
      <w:r w:rsidRPr="00353E2E">
        <w:rPr>
          <w:rFonts w:cs="Arial"/>
        </w:rPr>
        <w:t xml:space="preserve">0 dni od roka za oddajo ponudb. </w:t>
      </w:r>
    </w:p>
    <w:p w14:paraId="3F06E752" w14:textId="77777777" w:rsidR="00184E4C" w:rsidRPr="00353E2E" w:rsidRDefault="00184E4C" w:rsidP="00184E4C">
      <w:pPr>
        <w:jc w:val="both"/>
        <w:rPr>
          <w:rFonts w:cs="Arial"/>
        </w:rPr>
      </w:pPr>
    </w:p>
    <w:p w14:paraId="06E50617" w14:textId="77777777" w:rsidR="00184E4C" w:rsidRPr="00353E2E" w:rsidRDefault="00184E4C" w:rsidP="00184E4C">
      <w:pPr>
        <w:jc w:val="both"/>
        <w:rPr>
          <w:rFonts w:cs="Arial"/>
        </w:rPr>
      </w:pPr>
    </w:p>
    <w:p w14:paraId="1B2756E8" w14:textId="77777777" w:rsidR="00184E4C" w:rsidRPr="00353E2E" w:rsidRDefault="00184E4C" w:rsidP="00184E4C">
      <w:pPr>
        <w:jc w:val="both"/>
        <w:rPr>
          <w:rFonts w:cs="Arial"/>
        </w:rPr>
      </w:pPr>
    </w:p>
    <w:tbl>
      <w:tblPr>
        <w:tblStyle w:val="Tabelamrea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52"/>
        <w:gridCol w:w="4345"/>
        <w:gridCol w:w="2670"/>
      </w:tblGrid>
      <w:tr w:rsidR="00184E4C" w:rsidRPr="00353E2E" w14:paraId="25091D74" w14:textId="77777777" w:rsidTr="0000771C">
        <w:tc>
          <w:tcPr>
            <w:tcW w:w="1884" w:type="dxa"/>
          </w:tcPr>
          <w:p w14:paraId="4F3DBEBF" w14:textId="77777777" w:rsidR="00184E4C" w:rsidRPr="00353E2E" w:rsidRDefault="00184E4C" w:rsidP="0000771C">
            <w:pPr>
              <w:jc w:val="both"/>
              <w:rPr>
                <w:rFonts w:cs="Arial"/>
              </w:rPr>
            </w:pPr>
            <w:r w:rsidRPr="00353E2E">
              <w:rPr>
                <w:rFonts w:cs="Arial"/>
              </w:rPr>
              <w:t>Kraj in datum:</w:t>
            </w:r>
          </w:p>
          <w:p w14:paraId="0ECB95A2" w14:textId="77777777" w:rsidR="00184E4C" w:rsidRPr="00353E2E" w:rsidRDefault="00184E4C" w:rsidP="0000771C">
            <w:pPr>
              <w:jc w:val="both"/>
              <w:rPr>
                <w:rFonts w:cs="Arial"/>
              </w:rPr>
            </w:pPr>
          </w:p>
          <w:p w14:paraId="33381F13" w14:textId="77777777" w:rsidR="00184E4C" w:rsidRPr="00353E2E" w:rsidRDefault="00184E4C" w:rsidP="0000771C">
            <w:pPr>
              <w:jc w:val="both"/>
              <w:rPr>
                <w:rFonts w:cs="Arial"/>
              </w:rPr>
            </w:pPr>
            <w:r w:rsidRPr="00353E2E">
              <w:rPr>
                <w:rFonts w:cs="Arial"/>
              </w:rPr>
              <w:t>_______________</w:t>
            </w:r>
          </w:p>
        </w:tc>
        <w:tc>
          <w:tcPr>
            <w:tcW w:w="4497" w:type="dxa"/>
          </w:tcPr>
          <w:p w14:paraId="0B0CF0BA" w14:textId="77777777" w:rsidR="00184E4C" w:rsidRPr="00353E2E" w:rsidRDefault="00184E4C" w:rsidP="0000771C">
            <w:pPr>
              <w:jc w:val="center"/>
              <w:rPr>
                <w:rFonts w:cs="Arial"/>
              </w:rPr>
            </w:pPr>
            <w:r w:rsidRPr="00353E2E">
              <w:rPr>
                <w:rFonts w:cs="Arial"/>
              </w:rPr>
              <w:t>Žig</w:t>
            </w:r>
          </w:p>
          <w:p w14:paraId="0A7BB45D" w14:textId="77777777" w:rsidR="00184E4C" w:rsidRPr="00353E2E" w:rsidRDefault="00184E4C" w:rsidP="0000771C">
            <w:pPr>
              <w:jc w:val="center"/>
              <w:rPr>
                <w:rFonts w:cs="Arial"/>
                <w:sz w:val="16"/>
                <w:szCs w:val="16"/>
              </w:rPr>
            </w:pPr>
            <w:r w:rsidRPr="00353E2E">
              <w:rPr>
                <w:rFonts w:cs="Arial"/>
                <w:sz w:val="16"/>
                <w:szCs w:val="16"/>
              </w:rPr>
              <w:t xml:space="preserve">(samo za pravne osebe, </w:t>
            </w:r>
          </w:p>
          <w:p w14:paraId="46C30E61" w14:textId="77777777" w:rsidR="00184E4C" w:rsidRPr="00353E2E" w:rsidRDefault="00184E4C" w:rsidP="0000771C">
            <w:pPr>
              <w:jc w:val="center"/>
              <w:rPr>
                <w:rFonts w:cs="Arial"/>
                <w:sz w:val="16"/>
                <w:szCs w:val="16"/>
              </w:rPr>
            </w:pPr>
            <w:r w:rsidRPr="00353E2E">
              <w:rPr>
                <w:rFonts w:cs="Arial"/>
                <w:sz w:val="16"/>
                <w:szCs w:val="16"/>
              </w:rPr>
              <w:t>če pravna oseba posluje brez žiga, naj to navede)</w:t>
            </w:r>
          </w:p>
        </w:tc>
        <w:tc>
          <w:tcPr>
            <w:tcW w:w="2686" w:type="dxa"/>
          </w:tcPr>
          <w:p w14:paraId="440B7ABA" w14:textId="77777777" w:rsidR="00184E4C" w:rsidRPr="00353E2E" w:rsidRDefault="00184E4C" w:rsidP="0000771C">
            <w:pPr>
              <w:jc w:val="both"/>
              <w:rPr>
                <w:rFonts w:cs="Arial"/>
              </w:rPr>
            </w:pPr>
            <w:r w:rsidRPr="00353E2E">
              <w:rPr>
                <w:rFonts w:cs="Arial"/>
              </w:rPr>
              <w:t>Podpis ponudnika:</w:t>
            </w:r>
          </w:p>
          <w:p w14:paraId="07700319" w14:textId="77777777" w:rsidR="00184E4C" w:rsidRPr="00353E2E" w:rsidRDefault="00184E4C" w:rsidP="0000771C">
            <w:pPr>
              <w:jc w:val="both"/>
              <w:rPr>
                <w:rFonts w:cs="Arial"/>
              </w:rPr>
            </w:pPr>
          </w:p>
          <w:p w14:paraId="6F337B2B" w14:textId="77777777" w:rsidR="00184E4C" w:rsidRPr="00353E2E" w:rsidRDefault="00184E4C" w:rsidP="0000771C">
            <w:pPr>
              <w:jc w:val="both"/>
              <w:rPr>
                <w:rFonts w:cs="Arial"/>
              </w:rPr>
            </w:pPr>
            <w:r w:rsidRPr="00353E2E">
              <w:rPr>
                <w:rFonts w:cs="Arial"/>
              </w:rPr>
              <w:t>_________________</w:t>
            </w:r>
          </w:p>
        </w:tc>
      </w:tr>
    </w:tbl>
    <w:p w14:paraId="69BBB64B" w14:textId="77777777" w:rsidR="00184E4C" w:rsidRPr="00353E2E" w:rsidRDefault="00184E4C" w:rsidP="00184E4C">
      <w:pPr>
        <w:jc w:val="both"/>
        <w:rPr>
          <w:rFonts w:cs="Arial"/>
        </w:rPr>
      </w:pPr>
    </w:p>
    <w:p w14:paraId="25B1624A" w14:textId="366E7DD1" w:rsidR="00785155" w:rsidRPr="00353E2E" w:rsidRDefault="00785155" w:rsidP="00184E4C">
      <w:pPr>
        <w:rPr>
          <w:rFonts w:cs="Arial"/>
        </w:rPr>
      </w:pPr>
    </w:p>
    <w:sectPr w:rsidR="00785155" w:rsidRPr="00353E2E" w:rsidSect="00353C74">
      <w:headerReference w:type="first" r:id="rId8"/>
      <w:footerReference w:type="first" r:id="rId9"/>
      <w:endnotePr>
        <w:numFmt w:val="decimal"/>
      </w:endnotePr>
      <w:pgSz w:w="11907" w:h="16840" w:code="9"/>
      <w:pgMar w:top="1021" w:right="1418" w:bottom="851" w:left="1418" w:header="0" w:footer="51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4E437" w14:textId="77777777" w:rsidR="00DF32BA" w:rsidRDefault="00DF32BA">
      <w:r>
        <w:separator/>
      </w:r>
    </w:p>
  </w:endnote>
  <w:endnote w:type="continuationSeparator" w:id="0">
    <w:p w14:paraId="449A5644" w14:textId="77777777" w:rsidR="00DF32BA" w:rsidRDefault="00DF3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FrnkGothITC Bk BT">
    <w:altName w:val="Tahoma"/>
    <w:charset w:val="00"/>
    <w:family w:val="swiss"/>
    <w:pitch w:val="variable"/>
    <w:sig w:usb0="00000007" w:usb1="00000000" w:usb2="00000000" w:usb3="00000000" w:csb0="000000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0E492" w14:textId="2E45FECA" w:rsidR="00E93657" w:rsidRDefault="00E93657" w:rsidP="00E93657">
    <w:pPr>
      <w:pStyle w:val="Noga"/>
      <w:tabs>
        <w:tab w:val="clear" w:pos="4320"/>
        <w:tab w:val="clear" w:pos="8640"/>
        <w:tab w:val="left" w:pos="2715"/>
      </w:tabs>
      <w:ind w:left="142" w:firstLine="1701"/>
    </w:pPr>
    <w:r>
      <w:tab/>
    </w:r>
  </w:p>
  <w:p w14:paraId="5CDD770D" w14:textId="4E4C4AD9" w:rsidR="00E93657" w:rsidRDefault="00353C74" w:rsidP="00E93657">
    <w:pPr>
      <w:spacing w:line="260" w:lineRule="exact"/>
      <w:jc w:val="center"/>
      <w:rPr>
        <w:rFonts w:ascii="FrnkGothITC Bk BT" w:hAnsi="FrnkGothITC Bk BT"/>
        <w:i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69CC845" wp14:editId="3CE34947">
              <wp:simplePos x="0" y="0"/>
              <wp:positionH relativeFrom="page">
                <wp:posOffset>2405380</wp:posOffset>
              </wp:positionH>
              <wp:positionV relativeFrom="paragraph">
                <wp:posOffset>1270</wp:posOffset>
              </wp:positionV>
              <wp:extent cx="2790825" cy="0"/>
              <wp:effectExtent l="0" t="0" r="0" b="0"/>
              <wp:wrapNone/>
              <wp:docPr id="1309908249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27908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>
          <w:pict>
            <v:line w14:anchorId="20E6B889" id="Line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9.4pt,.1pt" to="409.1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" o:allowincell="f">
              <v:stroke startarrowwidth="narrow" startarrowlength="short" endarrowwidth="narrow" endarrowlength="short"/>
              <w10:wrap anchorx="page"/>
            </v:line>
          </w:pict>
        </mc:Fallback>
      </mc:AlternateContent>
    </w:r>
    <w:r w:rsidR="00E93657" w:rsidRPr="0091117E">
      <w:rPr>
        <w:rFonts w:ascii="FrnkGothITC Bk BT" w:hAnsi="FrnkGothITC Bk BT"/>
        <w:i/>
        <w:sz w:val="18"/>
        <w:szCs w:val="18"/>
      </w:rPr>
      <w:t>Kopitarjeva ulica 5, 2000 Maribor</w:t>
    </w:r>
    <w:r w:rsidR="00E93657">
      <w:rPr>
        <w:rFonts w:ascii="FrnkGothITC Bk BT" w:hAnsi="FrnkGothITC Bk BT"/>
        <w:i/>
        <w:sz w:val="18"/>
        <w:szCs w:val="18"/>
      </w:rPr>
      <w:t xml:space="preserve"> </w:t>
    </w:r>
    <w:r w:rsidR="00E93657" w:rsidRPr="0091117E">
      <w:rPr>
        <w:rFonts w:ascii="FrnkGothITC Bk BT" w:hAnsi="FrnkGothITC Bk BT"/>
        <w:i/>
        <w:sz w:val="18"/>
        <w:szCs w:val="18"/>
      </w:rPr>
      <w:t>T: 02 234 14 27</w:t>
    </w:r>
  </w:p>
  <w:p w14:paraId="372D0889" w14:textId="77777777" w:rsidR="00E93657" w:rsidRPr="00BE19E3" w:rsidRDefault="00DF32BA" w:rsidP="00E93657">
    <w:pPr>
      <w:spacing w:line="260" w:lineRule="exact"/>
      <w:jc w:val="center"/>
      <w:rPr>
        <w:rFonts w:ascii="FrnkGothITC Bk BT" w:hAnsi="FrnkGothITC Bk BT"/>
        <w:i/>
        <w:sz w:val="18"/>
        <w:szCs w:val="18"/>
      </w:rPr>
    </w:pPr>
    <w:hyperlink r:id="rId1" w:history="1">
      <w:r w:rsidR="00E93657" w:rsidRPr="00BE19E3">
        <w:rPr>
          <w:rStyle w:val="Hiperpovezava"/>
          <w:rFonts w:ascii="FrnkGothITC Bk BT" w:hAnsi="FrnkGothITC Bk BT"/>
          <w:i/>
          <w:color w:val="auto"/>
          <w:sz w:val="18"/>
          <w:szCs w:val="18"/>
        </w:rPr>
        <w:t>gp.azp@azp.si</w:t>
      </w:r>
    </w:hyperlink>
    <w:r w:rsidR="00E93657" w:rsidRPr="00BE19E3">
      <w:rPr>
        <w:rFonts w:ascii="FrnkGothITC Bk BT" w:hAnsi="FrnkGothITC Bk BT"/>
        <w:i/>
        <w:sz w:val="18"/>
        <w:szCs w:val="18"/>
      </w:rPr>
      <w:t xml:space="preserve"> www.azp.si</w:t>
    </w:r>
  </w:p>
  <w:p w14:paraId="73BF47BD" w14:textId="55AD4F4D" w:rsidR="009E1062" w:rsidRDefault="009E1062" w:rsidP="00E93657">
    <w:pPr>
      <w:pStyle w:val="Noga"/>
      <w:tabs>
        <w:tab w:val="clear" w:pos="4320"/>
        <w:tab w:val="clear" w:pos="8640"/>
        <w:tab w:val="left" w:pos="39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93A97" w14:textId="77777777" w:rsidR="00DF32BA" w:rsidRDefault="00DF32BA">
      <w:r>
        <w:separator/>
      </w:r>
    </w:p>
  </w:footnote>
  <w:footnote w:type="continuationSeparator" w:id="0">
    <w:p w14:paraId="4C5BCA4D" w14:textId="77777777" w:rsidR="00DF32BA" w:rsidRDefault="00DF3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CE125" w14:textId="77777777" w:rsidR="00C421C0" w:rsidRDefault="00C421C0"/>
  <w:tbl>
    <w:tblPr>
      <w:tblW w:w="5373" w:type="dxa"/>
      <w:tblInd w:w="-1191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2538"/>
      <w:gridCol w:w="2835"/>
    </w:tblGrid>
    <w:tr w:rsidR="009E1062" w14:paraId="6143B224" w14:textId="77777777" w:rsidTr="008F7BFE">
      <w:trPr>
        <w:trHeight w:val="2127"/>
      </w:trPr>
      <w:tc>
        <w:tcPr>
          <w:tcW w:w="2538" w:type="dxa"/>
          <w:tcBorders>
            <w:right w:val="single" w:sz="4" w:space="0" w:color="auto"/>
          </w:tcBorders>
          <w:vAlign w:val="center"/>
        </w:tcPr>
        <w:p w14:paraId="51663144" w14:textId="77777777" w:rsidR="009E1062" w:rsidRDefault="009E1062" w:rsidP="00801F0A">
          <w:pPr>
            <w:pStyle w:val="Glava"/>
            <w:tabs>
              <w:tab w:val="left" w:pos="765"/>
            </w:tabs>
            <w:jc w:val="center"/>
            <w:rPr>
              <w:noProof/>
            </w:rPr>
          </w:pPr>
          <w:r>
            <w:rPr>
              <w:noProof/>
            </w:rPr>
            <w:drawing>
              <wp:inline distT="0" distB="0" distL="0" distR="0" wp14:anchorId="13534AA0" wp14:editId="7D62A2C7">
                <wp:extent cx="721360" cy="959485"/>
                <wp:effectExtent l="19050" t="0" r="2540" b="0"/>
                <wp:docPr id="1594596977" name="Slika 1594596977" descr="logoti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tip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1360" cy="959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587CDBF6" w14:textId="77777777" w:rsidR="009E1062" w:rsidRDefault="009E1062" w:rsidP="00801F0A">
          <w:pPr>
            <w:pStyle w:val="Glava"/>
            <w:tabs>
              <w:tab w:val="left" w:pos="624"/>
            </w:tabs>
            <w:jc w:val="center"/>
            <w:rPr>
              <w:noProof/>
            </w:rPr>
          </w:pPr>
        </w:p>
        <w:p w14:paraId="490F598A" w14:textId="77777777" w:rsidR="009E1062" w:rsidRDefault="009E1062" w:rsidP="00801F0A">
          <w:pPr>
            <w:pStyle w:val="Glava"/>
            <w:tabs>
              <w:tab w:val="left" w:pos="1191"/>
            </w:tabs>
            <w:jc w:val="center"/>
            <w:rPr>
              <w:b/>
              <w:noProof/>
            </w:rPr>
          </w:pPr>
        </w:p>
      </w:tc>
      <w:tc>
        <w:tcPr>
          <w:tcW w:w="2835" w:type="dxa"/>
          <w:tcBorders>
            <w:top w:val="nil"/>
            <w:left w:val="single" w:sz="4" w:space="0" w:color="auto"/>
            <w:bottom w:val="nil"/>
          </w:tcBorders>
          <w:vAlign w:val="center"/>
        </w:tcPr>
        <w:p w14:paraId="6CEACF8F" w14:textId="77777777" w:rsidR="009E1062" w:rsidRDefault="009E1062" w:rsidP="00C947C1">
          <w:pPr>
            <w:spacing w:line="260" w:lineRule="exact"/>
            <w:rPr>
              <w:rFonts w:ascii="FrnkGothITC Bk BT" w:hAnsi="FrnkGothITC Bk BT"/>
              <w:b/>
              <w:sz w:val="20"/>
            </w:rPr>
          </w:pPr>
        </w:p>
        <w:p w14:paraId="07298548" w14:textId="77777777" w:rsidR="009E1062" w:rsidRPr="00CA4F91" w:rsidRDefault="009E1062" w:rsidP="00C947C1">
          <w:pPr>
            <w:spacing w:line="260" w:lineRule="exact"/>
            <w:rPr>
              <w:rFonts w:ascii="FrnkGothITC Bk BT" w:hAnsi="FrnkGothITC Bk BT"/>
              <w:b/>
              <w:i/>
              <w:sz w:val="20"/>
            </w:rPr>
          </w:pPr>
          <w:r w:rsidRPr="00CA4F91">
            <w:rPr>
              <w:rFonts w:ascii="FrnkGothITC Bk BT" w:hAnsi="FrnkGothITC Bk BT"/>
              <w:b/>
              <w:i/>
              <w:sz w:val="20"/>
            </w:rPr>
            <w:t>Javna agencija</w:t>
          </w:r>
        </w:p>
        <w:p w14:paraId="5EEAD706" w14:textId="77777777" w:rsidR="009E1062" w:rsidRPr="00CA4F91" w:rsidRDefault="009E1062" w:rsidP="00C947C1">
          <w:pPr>
            <w:spacing w:line="260" w:lineRule="exact"/>
            <w:rPr>
              <w:rFonts w:ascii="FrnkGothITC Bk BT" w:hAnsi="FrnkGothITC Bk BT"/>
              <w:b/>
              <w:i/>
              <w:sz w:val="20"/>
            </w:rPr>
          </w:pPr>
          <w:r w:rsidRPr="00CA4F91">
            <w:rPr>
              <w:rFonts w:ascii="FrnkGothITC Bk BT" w:hAnsi="FrnkGothITC Bk BT"/>
              <w:b/>
              <w:i/>
              <w:sz w:val="20"/>
            </w:rPr>
            <w:t>za železniški promet</w:t>
          </w:r>
        </w:p>
        <w:p w14:paraId="7247E009" w14:textId="77777777" w:rsidR="009E1062" w:rsidRDefault="009E1062" w:rsidP="00C947C1">
          <w:pPr>
            <w:pStyle w:val="Glava"/>
            <w:rPr>
              <w:b/>
              <w:noProof/>
            </w:rPr>
          </w:pPr>
          <w:r w:rsidRPr="00CA4F91">
            <w:rPr>
              <w:rFonts w:ascii="FrnkGothITC Bk BT" w:hAnsi="FrnkGothITC Bk BT"/>
              <w:b/>
              <w:i/>
              <w:sz w:val="20"/>
            </w:rPr>
            <w:t>Republike Slovenije</w:t>
          </w:r>
        </w:p>
      </w:tc>
    </w:tr>
  </w:tbl>
  <w:p w14:paraId="7D15F2BB" w14:textId="77777777" w:rsidR="00C421C0" w:rsidRDefault="00C421C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6BE55EE"/>
    <w:multiLevelType w:val="hybridMultilevel"/>
    <w:tmpl w:val="9D7F071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5"/>
    <w:multiLevelType w:val="multilevel"/>
    <w:tmpl w:val="ACA00708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560"/>
        </w:tabs>
        <w:ind w:left="56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29D6A48"/>
    <w:multiLevelType w:val="multilevel"/>
    <w:tmpl w:val="0E5E8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3B2C14"/>
    <w:multiLevelType w:val="hybridMultilevel"/>
    <w:tmpl w:val="5582ECF8"/>
    <w:name w:val="WW8Num8222"/>
    <w:lvl w:ilvl="0" w:tplc="434E704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E433C"/>
    <w:multiLevelType w:val="hybridMultilevel"/>
    <w:tmpl w:val="53403F0E"/>
    <w:lvl w:ilvl="0" w:tplc="D1122CAC">
      <w:numFmt w:val="bullet"/>
      <w:lvlText w:val="-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A463B6"/>
    <w:multiLevelType w:val="multilevel"/>
    <w:tmpl w:val="562404DC"/>
    <w:lvl w:ilvl="0">
      <w:start w:val="1"/>
      <w:numFmt w:val="decimal"/>
      <w:pStyle w:val="Naslov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sz w:val="32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  <w:sz w:val="32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  <w:sz w:val="32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  <w:sz w:val="32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  <w:sz w:val="32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  <w:sz w:val="32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  <w:sz w:val="32"/>
      </w:rPr>
    </w:lvl>
  </w:abstractNum>
  <w:abstractNum w:abstractNumId="6" w15:restartNumberingAfterBreak="0">
    <w:nsid w:val="0EC37CF1"/>
    <w:multiLevelType w:val="hybridMultilevel"/>
    <w:tmpl w:val="59BC141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pStyle w:val="gledenanaslov5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712F3A"/>
    <w:multiLevelType w:val="hybridMultilevel"/>
    <w:tmpl w:val="CC1C0146"/>
    <w:lvl w:ilvl="0" w:tplc="83641526">
      <w:start w:val="6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B04AEE"/>
    <w:multiLevelType w:val="multilevel"/>
    <w:tmpl w:val="CB6A3050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EF1B6E"/>
    <w:multiLevelType w:val="hybridMultilevel"/>
    <w:tmpl w:val="75C22D7E"/>
    <w:lvl w:ilvl="0" w:tplc="04240001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7CE1977"/>
    <w:multiLevelType w:val="hybridMultilevel"/>
    <w:tmpl w:val="AFC220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A36CCF"/>
    <w:multiLevelType w:val="hybridMultilevel"/>
    <w:tmpl w:val="0DE8E58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46C06C77"/>
    <w:multiLevelType w:val="singleLevel"/>
    <w:tmpl w:val="706655CE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13" w15:restartNumberingAfterBreak="0">
    <w:nsid w:val="4A654EBF"/>
    <w:multiLevelType w:val="hybridMultilevel"/>
    <w:tmpl w:val="92F68876"/>
    <w:lvl w:ilvl="0" w:tplc="AE8E0472">
      <w:start w:val="3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6030EC"/>
    <w:multiLevelType w:val="multilevel"/>
    <w:tmpl w:val="14904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D40443D"/>
    <w:multiLevelType w:val="hybridMultilevel"/>
    <w:tmpl w:val="F9446830"/>
    <w:lvl w:ilvl="0" w:tplc="5F5E08FE">
      <w:start w:val="1"/>
      <w:numFmt w:val="upperLetter"/>
      <w:lvlText w:val="%1.)"/>
      <w:lvlJc w:val="left"/>
      <w:pPr>
        <w:tabs>
          <w:tab w:val="num" w:pos="765"/>
        </w:tabs>
        <w:ind w:left="765" w:hanging="360"/>
      </w:pPr>
      <w:rPr>
        <w:rFonts w:ascii="Arial" w:hAnsi="Arial" w:cs="Arial" w:hint="default"/>
      </w:rPr>
    </w:lvl>
    <w:lvl w:ilvl="1" w:tplc="04240003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  <w:rPr>
        <w:rFonts w:cs="Times New Roman"/>
      </w:rPr>
    </w:lvl>
    <w:lvl w:ilvl="2" w:tplc="04240005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  <w:rPr>
        <w:rFonts w:cs="Times New Roman"/>
      </w:rPr>
    </w:lvl>
    <w:lvl w:ilvl="3" w:tplc="04240001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  <w:rPr>
        <w:rFonts w:cs="Times New Roman"/>
      </w:rPr>
    </w:lvl>
    <w:lvl w:ilvl="4" w:tplc="04240003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  <w:rPr>
        <w:rFonts w:cs="Times New Roman"/>
      </w:rPr>
    </w:lvl>
    <w:lvl w:ilvl="5" w:tplc="04240005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  <w:rPr>
        <w:rFonts w:cs="Times New Roman"/>
      </w:rPr>
    </w:lvl>
    <w:lvl w:ilvl="6" w:tplc="04240001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  <w:rPr>
        <w:rFonts w:cs="Times New Roman"/>
      </w:rPr>
    </w:lvl>
    <w:lvl w:ilvl="7" w:tplc="04240003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  <w:rPr>
        <w:rFonts w:cs="Times New Roman"/>
      </w:rPr>
    </w:lvl>
    <w:lvl w:ilvl="8" w:tplc="04240005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  <w:rPr>
        <w:rFonts w:cs="Times New Roman"/>
      </w:rPr>
    </w:lvl>
  </w:abstractNum>
  <w:abstractNum w:abstractNumId="16" w15:restartNumberingAfterBreak="0">
    <w:nsid w:val="50F33C4B"/>
    <w:multiLevelType w:val="hybridMultilevel"/>
    <w:tmpl w:val="72B8883E"/>
    <w:lvl w:ilvl="0" w:tplc="EBB87B7A">
      <w:start w:val="6"/>
      <w:numFmt w:val="bullet"/>
      <w:lvlText w:val="•"/>
      <w:lvlJc w:val="left"/>
      <w:pPr>
        <w:ind w:left="363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7" w15:restartNumberingAfterBreak="0">
    <w:nsid w:val="51271564"/>
    <w:multiLevelType w:val="hybridMultilevel"/>
    <w:tmpl w:val="8A7A0CAA"/>
    <w:lvl w:ilvl="0" w:tplc="5BE4AA5C">
      <w:numFmt w:val="bullet"/>
      <w:lvlText w:val=""/>
      <w:lvlJc w:val="left"/>
      <w:pPr>
        <w:ind w:left="2148" w:hanging="360"/>
      </w:pPr>
      <w:rPr>
        <w:rFonts w:ascii="Symbol" w:hAnsi="Symbol" w:cs="Arial" w:hint="default"/>
        <w:b w:val="0"/>
        <w:i w:val="0"/>
        <w:color w:val="auto"/>
        <w:sz w:val="24"/>
        <w:szCs w:val="24"/>
        <w:effect w:val="none"/>
      </w:rPr>
    </w:lvl>
    <w:lvl w:ilvl="1" w:tplc="0424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8" w15:restartNumberingAfterBreak="0">
    <w:nsid w:val="69204856"/>
    <w:multiLevelType w:val="singleLevel"/>
    <w:tmpl w:val="AE8E047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718D0204"/>
    <w:multiLevelType w:val="multilevel"/>
    <w:tmpl w:val="247C0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3387288"/>
    <w:multiLevelType w:val="hybridMultilevel"/>
    <w:tmpl w:val="73D64390"/>
    <w:lvl w:ilvl="0" w:tplc="EBB87B7A">
      <w:start w:val="6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9D117A"/>
    <w:multiLevelType w:val="multilevel"/>
    <w:tmpl w:val="6712A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244ECF"/>
    <w:multiLevelType w:val="hybridMultilevel"/>
    <w:tmpl w:val="1FD6CCB8"/>
    <w:lvl w:ilvl="0" w:tplc="AE8E0472">
      <w:start w:val="3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0451FD"/>
    <w:multiLevelType w:val="hybridMultilevel"/>
    <w:tmpl w:val="4CD28FDC"/>
    <w:lvl w:ilvl="0" w:tplc="AE8E0472">
      <w:start w:val="3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8"/>
  </w:num>
  <w:num w:numId="4">
    <w:abstractNumId w:val="17"/>
  </w:num>
  <w:num w:numId="5">
    <w:abstractNumId w:val="5"/>
  </w:num>
  <w:num w:numId="6">
    <w:abstractNumId w:val="6"/>
  </w:num>
  <w:num w:numId="7">
    <w:abstractNumId w:val="18"/>
  </w:num>
  <w:num w:numId="8">
    <w:abstractNumId w:val="9"/>
  </w:num>
  <w:num w:numId="9">
    <w:abstractNumId w:val="10"/>
  </w:num>
  <w:num w:numId="10">
    <w:abstractNumId w:val="22"/>
  </w:num>
  <w:num w:numId="11">
    <w:abstractNumId w:val="21"/>
  </w:num>
  <w:num w:numId="12">
    <w:abstractNumId w:val="14"/>
  </w:num>
  <w:num w:numId="13">
    <w:abstractNumId w:val="11"/>
  </w:num>
  <w:num w:numId="14">
    <w:abstractNumId w:val="0"/>
  </w:num>
  <w:num w:numId="15">
    <w:abstractNumId w:val="3"/>
  </w:num>
  <w:num w:numId="16">
    <w:abstractNumId w:val="13"/>
  </w:num>
  <w:num w:numId="17">
    <w:abstractNumId w:val="7"/>
  </w:num>
  <w:num w:numId="18">
    <w:abstractNumId w:val="23"/>
  </w:num>
  <w:num w:numId="19">
    <w:abstractNumId w:val="20"/>
  </w:num>
  <w:num w:numId="20">
    <w:abstractNumId w:val="19"/>
  </w:num>
  <w:num w:numId="21">
    <w:abstractNumId w:val="2"/>
  </w:num>
  <w:num w:numId="22">
    <w:abstractNumId w:val="16"/>
  </w:num>
  <w:num w:numId="23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9AF"/>
    <w:rsid w:val="000008F8"/>
    <w:rsid w:val="00000F64"/>
    <w:rsid w:val="00004DF2"/>
    <w:rsid w:val="00005BA3"/>
    <w:rsid w:val="00006442"/>
    <w:rsid w:val="00006705"/>
    <w:rsid w:val="0000749A"/>
    <w:rsid w:val="00013249"/>
    <w:rsid w:val="00015FC4"/>
    <w:rsid w:val="00021276"/>
    <w:rsid w:val="000231C6"/>
    <w:rsid w:val="00025E1C"/>
    <w:rsid w:val="0003213A"/>
    <w:rsid w:val="000356BB"/>
    <w:rsid w:val="00040FE8"/>
    <w:rsid w:val="000421C1"/>
    <w:rsid w:val="00045DD1"/>
    <w:rsid w:val="00055AE8"/>
    <w:rsid w:val="0005760E"/>
    <w:rsid w:val="0006779D"/>
    <w:rsid w:val="000677ED"/>
    <w:rsid w:val="000678E5"/>
    <w:rsid w:val="0007172F"/>
    <w:rsid w:val="00082C63"/>
    <w:rsid w:val="000869EE"/>
    <w:rsid w:val="00096E81"/>
    <w:rsid w:val="000A3743"/>
    <w:rsid w:val="000A675E"/>
    <w:rsid w:val="000C074A"/>
    <w:rsid w:val="000C1980"/>
    <w:rsid w:val="000C2F5E"/>
    <w:rsid w:val="000D2E6F"/>
    <w:rsid w:val="000D6B28"/>
    <w:rsid w:val="000D6B35"/>
    <w:rsid w:val="000E0669"/>
    <w:rsid w:val="000E13DD"/>
    <w:rsid w:val="000E5BE8"/>
    <w:rsid w:val="000F1298"/>
    <w:rsid w:val="000F2229"/>
    <w:rsid w:val="000F2523"/>
    <w:rsid w:val="000F264B"/>
    <w:rsid w:val="000F28E3"/>
    <w:rsid w:val="001000B8"/>
    <w:rsid w:val="00106301"/>
    <w:rsid w:val="00111A7C"/>
    <w:rsid w:val="0011468E"/>
    <w:rsid w:val="00121133"/>
    <w:rsid w:val="00122F9E"/>
    <w:rsid w:val="00123658"/>
    <w:rsid w:val="00123F9F"/>
    <w:rsid w:val="00124B26"/>
    <w:rsid w:val="001251AD"/>
    <w:rsid w:val="00125F3A"/>
    <w:rsid w:val="00126659"/>
    <w:rsid w:val="00127647"/>
    <w:rsid w:val="00130C65"/>
    <w:rsid w:val="00133428"/>
    <w:rsid w:val="0014036E"/>
    <w:rsid w:val="00146132"/>
    <w:rsid w:val="001474FD"/>
    <w:rsid w:val="00156CB8"/>
    <w:rsid w:val="00157AA9"/>
    <w:rsid w:val="00160C79"/>
    <w:rsid w:val="00160F47"/>
    <w:rsid w:val="00162B56"/>
    <w:rsid w:val="0017061C"/>
    <w:rsid w:val="00171076"/>
    <w:rsid w:val="00171971"/>
    <w:rsid w:val="0017453F"/>
    <w:rsid w:val="001746E5"/>
    <w:rsid w:val="001748A8"/>
    <w:rsid w:val="001764D3"/>
    <w:rsid w:val="00177690"/>
    <w:rsid w:val="00182CCD"/>
    <w:rsid w:val="00184E4C"/>
    <w:rsid w:val="00187A08"/>
    <w:rsid w:val="0019003D"/>
    <w:rsid w:val="00190B5D"/>
    <w:rsid w:val="001969FF"/>
    <w:rsid w:val="00196EF1"/>
    <w:rsid w:val="001B21ED"/>
    <w:rsid w:val="001B2BB7"/>
    <w:rsid w:val="001B30AE"/>
    <w:rsid w:val="001B5717"/>
    <w:rsid w:val="001C351A"/>
    <w:rsid w:val="001C3B24"/>
    <w:rsid w:val="001D0634"/>
    <w:rsid w:val="001D2935"/>
    <w:rsid w:val="001D3133"/>
    <w:rsid w:val="001D3670"/>
    <w:rsid w:val="001D4E88"/>
    <w:rsid w:val="001E2CE8"/>
    <w:rsid w:val="001E50D6"/>
    <w:rsid w:val="001E512B"/>
    <w:rsid w:val="001E55EC"/>
    <w:rsid w:val="001E7BCD"/>
    <w:rsid w:val="001F4072"/>
    <w:rsid w:val="001F6990"/>
    <w:rsid w:val="00200805"/>
    <w:rsid w:val="00202C0F"/>
    <w:rsid w:val="002041F2"/>
    <w:rsid w:val="0020482A"/>
    <w:rsid w:val="00204FB3"/>
    <w:rsid w:val="00205602"/>
    <w:rsid w:val="00205FA1"/>
    <w:rsid w:val="0020755C"/>
    <w:rsid w:val="00213844"/>
    <w:rsid w:val="0021440C"/>
    <w:rsid w:val="002158CF"/>
    <w:rsid w:val="00217119"/>
    <w:rsid w:val="00222137"/>
    <w:rsid w:val="00223FE5"/>
    <w:rsid w:val="002244CA"/>
    <w:rsid w:val="002312BE"/>
    <w:rsid w:val="00232EBC"/>
    <w:rsid w:val="00233779"/>
    <w:rsid w:val="00233F70"/>
    <w:rsid w:val="00235F49"/>
    <w:rsid w:val="002365AE"/>
    <w:rsid w:val="00236661"/>
    <w:rsid w:val="00241112"/>
    <w:rsid w:val="002426D7"/>
    <w:rsid w:val="00245286"/>
    <w:rsid w:val="00246BB2"/>
    <w:rsid w:val="00260ACB"/>
    <w:rsid w:val="00261F93"/>
    <w:rsid w:val="00266463"/>
    <w:rsid w:val="002665A9"/>
    <w:rsid w:val="00266673"/>
    <w:rsid w:val="002672FC"/>
    <w:rsid w:val="002736C9"/>
    <w:rsid w:val="002771F0"/>
    <w:rsid w:val="00280078"/>
    <w:rsid w:val="00280D20"/>
    <w:rsid w:val="00283AF4"/>
    <w:rsid w:val="00283FDE"/>
    <w:rsid w:val="0028438F"/>
    <w:rsid w:val="002944D5"/>
    <w:rsid w:val="002945EB"/>
    <w:rsid w:val="002961F7"/>
    <w:rsid w:val="002966F8"/>
    <w:rsid w:val="0029682B"/>
    <w:rsid w:val="002A6790"/>
    <w:rsid w:val="002A79D6"/>
    <w:rsid w:val="002B4BFD"/>
    <w:rsid w:val="002C5988"/>
    <w:rsid w:val="002C609B"/>
    <w:rsid w:val="002D24D9"/>
    <w:rsid w:val="002D2DFD"/>
    <w:rsid w:val="002D735F"/>
    <w:rsid w:val="002E6E51"/>
    <w:rsid w:val="002E7E85"/>
    <w:rsid w:val="002F280B"/>
    <w:rsid w:val="002F33D2"/>
    <w:rsid w:val="002F3466"/>
    <w:rsid w:val="003003F6"/>
    <w:rsid w:val="00302698"/>
    <w:rsid w:val="00305AFA"/>
    <w:rsid w:val="00307EF7"/>
    <w:rsid w:val="00317E05"/>
    <w:rsid w:val="00324C3C"/>
    <w:rsid w:val="00326552"/>
    <w:rsid w:val="00330ABE"/>
    <w:rsid w:val="003353A9"/>
    <w:rsid w:val="003368FB"/>
    <w:rsid w:val="00343A43"/>
    <w:rsid w:val="003507F7"/>
    <w:rsid w:val="00350896"/>
    <w:rsid w:val="00353C74"/>
    <w:rsid w:val="00353E2E"/>
    <w:rsid w:val="003565C6"/>
    <w:rsid w:val="00356DEB"/>
    <w:rsid w:val="00357689"/>
    <w:rsid w:val="00357CE6"/>
    <w:rsid w:val="00361167"/>
    <w:rsid w:val="00361CEE"/>
    <w:rsid w:val="00361E28"/>
    <w:rsid w:val="00366530"/>
    <w:rsid w:val="00367D8B"/>
    <w:rsid w:val="0037339B"/>
    <w:rsid w:val="00377A82"/>
    <w:rsid w:val="00380CD3"/>
    <w:rsid w:val="00383B22"/>
    <w:rsid w:val="00385BF9"/>
    <w:rsid w:val="0039017C"/>
    <w:rsid w:val="0039051C"/>
    <w:rsid w:val="003924DF"/>
    <w:rsid w:val="003935C6"/>
    <w:rsid w:val="003A2E67"/>
    <w:rsid w:val="003A3962"/>
    <w:rsid w:val="003A3F46"/>
    <w:rsid w:val="003A649A"/>
    <w:rsid w:val="003A71DC"/>
    <w:rsid w:val="003A743C"/>
    <w:rsid w:val="003B2C5D"/>
    <w:rsid w:val="003C0441"/>
    <w:rsid w:val="003C29F6"/>
    <w:rsid w:val="003C473C"/>
    <w:rsid w:val="003C720D"/>
    <w:rsid w:val="003D130B"/>
    <w:rsid w:val="003D25D2"/>
    <w:rsid w:val="003D5753"/>
    <w:rsid w:val="003E0477"/>
    <w:rsid w:val="003E15EE"/>
    <w:rsid w:val="003E65D2"/>
    <w:rsid w:val="00400C47"/>
    <w:rsid w:val="0040220C"/>
    <w:rsid w:val="00402F5E"/>
    <w:rsid w:val="00405316"/>
    <w:rsid w:val="0040634D"/>
    <w:rsid w:val="00407CD4"/>
    <w:rsid w:val="00411A99"/>
    <w:rsid w:val="004158E7"/>
    <w:rsid w:val="00420CB1"/>
    <w:rsid w:val="004231B5"/>
    <w:rsid w:val="00427402"/>
    <w:rsid w:val="00430832"/>
    <w:rsid w:val="00431C4C"/>
    <w:rsid w:val="004335B1"/>
    <w:rsid w:val="004369A7"/>
    <w:rsid w:val="00445CBE"/>
    <w:rsid w:val="00447E5A"/>
    <w:rsid w:val="00450B72"/>
    <w:rsid w:val="00450CF6"/>
    <w:rsid w:val="0045229E"/>
    <w:rsid w:val="004640B2"/>
    <w:rsid w:val="004753ED"/>
    <w:rsid w:val="0047785C"/>
    <w:rsid w:val="004804DE"/>
    <w:rsid w:val="004852DE"/>
    <w:rsid w:val="004872E5"/>
    <w:rsid w:val="004939A6"/>
    <w:rsid w:val="004A04C6"/>
    <w:rsid w:val="004A2BFD"/>
    <w:rsid w:val="004A2E7F"/>
    <w:rsid w:val="004A488F"/>
    <w:rsid w:val="004A7FA0"/>
    <w:rsid w:val="004B328E"/>
    <w:rsid w:val="004C1A79"/>
    <w:rsid w:val="004C3C17"/>
    <w:rsid w:val="004C64CD"/>
    <w:rsid w:val="004D4B94"/>
    <w:rsid w:val="004D4CDF"/>
    <w:rsid w:val="004D72D7"/>
    <w:rsid w:val="004D7684"/>
    <w:rsid w:val="004D7981"/>
    <w:rsid w:val="004E1924"/>
    <w:rsid w:val="004E38F0"/>
    <w:rsid w:val="004E7579"/>
    <w:rsid w:val="004F1C27"/>
    <w:rsid w:val="004F2999"/>
    <w:rsid w:val="00506AD2"/>
    <w:rsid w:val="00507332"/>
    <w:rsid w:val="00507915"/>
    <w:rsid w:val="00511FC4"/>
    <w:rsid w:val="00512377"/>
    <w:rsid w:val="00513598"/>
    <w:rsid w:val="00516AA3"/>
    <w:rsid w:val="00524828"/>
    <w:rsid w:val="00524C5A"/>
    <w:rsid w:val="0053507D"/>
    <w:rsid w:val="00536972"/>
    <w:rsid w:val="00540809"/>
    <w:rsid w:val="005472A8"/>
    <w:rsid w:val="00561967"/>
    <w:rsid w:val="00561E6A"/>
    <w:rsid w:val="00562AB1"/>
    <w:rsid w:val="00562F6E"/>
    <w:rsid w:val="00564600"/>
    <w:rsid w:val="005672D8"/>
    <w:rsid w:val="00573D85"/>
    <w:rsid w:val="00580BE1"/>
    <w:rsid w:val="00586E1E"/>
    <w:rsid w:val="00592934"/>
    <w:rsid w:val="00594AC7"/>
    <w:rsid w:val="005966D9"/>
    <w:rsid w:val="005A04CB"/>
    <w:rsid w:val="005A19D0"/>
    <w:rsid w:val="005A47C3"/>
    <w:rsid w:val="005A6B6F"/>
    <w:rsid w:val="005A7A9F"/>
    <w:rsid w:val="005B2F23"/>
    <w:rsid w:val="005B3494"/>
    <w:rsid w:val="005C19AD"/>
    <w:rsid w:val="005C36D2"/>
    <w:rsid w:val="005C3B8B"/>
    <w:rsid w:val="005C5D24"/>
    <w:rsid w:val="005D5A7B"/>
    <w:rsid w:val="005D75C7"/>
    <w:rsid w:val="005E038C"/>
    <w:rsid w:val="005E4C97"/>
    <w:rsid w:val="005E613D"/>
    <w:rsid w:val="005F5033"/>
    <w:rsid w:val="005F6590"/>
    <w:rsid w:val="005F744A"/>
    <w:rsid w:val="00604AED"/>
    <w:rsid w:val="006060C8"/>
    <w:rsid w:val="00611EA6"/>
    <w:rsid w:val="006169E9"/>
    <w:rsid w:val="00620A54"/>
    <w:rsid w:val="006230DA"/>
    <w:rsid w:val="006239B7"/>
    <w:rsid w:val="0062641A"/>
    <w:rsid w:val="0062680B"/>
    <w:rsid w:val="006274F6"/>
    <w:rsid w:val="006344E0"/>
    <w:rsid w:val="00635E01"/>
    <w:rsid w:val="006407D2"/>
    <w:rsid w:val="0064215E"/>
    <w:rsid w:val="006428CB"/>
    <w:rsid w:val="006447E2"/>
    <w:rsid w:val="0065161F"/>
    <w:rsid w:val="00655698"/>
    <w:rsid w:val="00656309"/>
    <w:rsid w:val="00656419"/>
    <w:rsid w:val="00656CC9"/>
    <w:rsid w:val="00665BA0"/>
    <w:rsid w:val="0067234B"/>
    <w:rsid w:val="006739EE"/>
    <w:rsid w:val="006758C7"/>
    <w:rsid w:val="0068370E"/>
    <w:rsid w:val="00684307"/>
    <w:rsid w:val="0068467C"/>
    <w:rsid w:val="00687166"/>
    <w:rsid w:val="0069404C"/>
    <w:rsid w:val="00694AA4"/>
    <w:rsid w:val="0069781E"/>
    <w:rsid w:val="006A652E"/>
    <w:rsid w:val="006B074D"/>
    <w:rsid w:val="006B580B"/>
    <w:rsid w:val="006C3247"/>
    <w:rsid w:val="006D216B"/>
    <w:rsid w:val="006E1680"/>
    <w:rsid w:val="006E40F1"/>
    <w:rsid w:val="006E672E"/>
    <w:rsid w:val="00701DD4"/>
    <w:rsid w:val="00703431"/>
    <w:rsid w:val="00710983"/>
    <w:rsid w:val="00712476"/>
    <w:rsid w:val="00720D38"/>
    <w:rsid w:val="0072168A"/>
    <w:rsid w:val="00721782"/>
    <w:rsid w:val="00722C4C"/>
    <w:rsid w:val="007264EB"/>
    <w:rsid w:val="0073190A"/>
    <w:rsid w:val="0074183F"/>
    <w:rsid w:val="007445B4"/>
    <w:rsid w:val="00747807"/>
    <w:rsid w:val="00747BAF"/>
    <w:rsid w:val="00751FC6"/>
    <w:rsid w:val="00752F5A"/>
    <w:rsid w:val="00753ED3"/>
    <w:rsid w:val="0076337F"/>
    <w:rsid w:val="00765DEE"/>
    <w:rsid w:val="00766B30"/>
    <w:rsid w:val="00771649"/>
    <w:rsid w:val="00774D02"/>
    <w:rsid w:val="007758A2"/>
    <w:rsid w:val="00777242"/>
    <w:rsid w:val="00777703"/>
    <w:rsid w:val="00782C1D"/>
    <w:rsid w:val="00784371"/>
    <w:rsid w:val="00785155"/>
    <w:rsid w:val="00785859"/>
    <w:rsid w:val="00786756"/>
    <w:rsid w:val="0079004D"/>
    <w:rsid w:val="00790E5D"/>
    <w:rsid w:val="007913D4"/>
    <w:rsid w:val="007929FE"/>
    <w:rsid w:val="00794526"/>
    <w:rsid w:val="007A0819"/>
    <w:rsid w:val="007A431D"/>
    <w:rsid w:val="007A5405"/>
    <w:rsid w:val="007A65D3"/>
    <w:rsid w:val="007A75F4"/>
    <w:rsid w:val="007A7FA7"/>
    <w:rsid w:val="007B5C2C"/>
    <w:rsid w:val="007C125E"/>
    <w:rsid w:val="007C440B"/>
    <w:rsid w:val="007C56FE"/>
    <w:rsid w:val="007C5D23"/>
    <w:rsid w:val="007D72E1"/>
    <w:rsid w:val="007E4D2C"/>
    <w:rsid w:val="007E5523"/>
    <w:rsid w:val="007E5DD3"/>
    <w:rsid w:val="007E646B"/>
    <w:rsid w:val="007F0AFA"/>
    <w:rsid w:val="007F7B46"/>
    <w:rsid w:val="00801F0A"/>
    <w:rsid w:val="00802D8D"/>
    <w:rsid w:val="008032A6"/>
    <w:rsid w:val="008073C6"/>
    <w:rsid w:val="008128F8"/>
    <w:rsid w:val="00812CDD"/>
    <w:rsid w:val="00816CE7"/>
    <w:rsid w:val="00817B6D"/>
    <w:rsid w:val="0082269D"/>
    <w:rsid w:val="008255F5"/>
    <w:rsid w:val="00827D1D"/>
    <w:rsid w:val="008373FA"/>
    <w:rsid w:val="008378B2"/>
    <w:rsid w:val="00840031"/>
    <w:rsid w:val="008425C2"/>
    <w:rsid w:val="00845B5C"/>
    <w:rsid w:val="0085017B"/>
    <w:rsid w:val="008505AE"/>
    <w:rsid w:val="00853D86"/>
    <w:rsid w:val="00866396"/>
    <w:rsid w:val="00866FB3"/>
    <w:rsid w:val="0087213A"/>
    <w:rsid w:val="008743C9"/>
    <w:rsid w:val="008745B6"/>
    <w:rsid w:val="008751FF"/>
    <w:rsid w:val="0088125E"/>
    <w:rsid w:val="00881A76"/>
    <w:rsid w:val="00882512"/>
    <w:rsid w:val="00882BC4"/>
    <w:rsid w:val="00882C29"/>
    <w:rsid w:val="00883653"/>
    <w:rsid w:val="00887DE7"/>
    <w:rsid w:val="00890ECA"/>
    <w:rsid w:val="008A537E"/>
    <w:rsid w:val="008A672F"/>
    <w:rsid w:val="008B26A2"/>
    <w:rsid w:val="008B4FA9"/>
    <w:rsid w:val="008B65E6"/>
    <w:rsid w:val="008B67F4"/>
    <w:rsid w:val="008C0515"/>
    <w:rsid w:val="008C0F6E"/>
    <w:rsid w:val="008C5613"/>
    <w:rsid w:val="008C7D19"/>
    <w:rsid w:val="008D053B"/>
    <w:rsid w:val="008D0C69"/>
    <w:rsid w:val="008D25BF"/>
    <w:rsid w:val="008D2931"/>
    <w:rsid w:val="008D482A"/>
    <w:rsid w:val="008D4938"/>
    <w:rsid w:val="008D5ED3"/>
    <w:rsid w:val="008E09DF"/>
    <w:rsid w:val="008E7E91"/>
    <w:rsid w:val="008F3B4D"/>
    <w:rsid w:val="008F70F0"/>
    <w:rsid w:val="008F7BFE"/>
    <w:rsid w:val="00902500"/>
    <w:rsid w:val="0090381E"/>
    <w:rsid w:val="0090518F"/>
    <w:rsid w:val="00906CD6"/>
    <w:rsid w:val="00907659"/>
    <w:rsid w:val="00907E20"/>
    <w:rsid w:val="00910078"/>
    <w:rsid w:val="00911C7A"/>
    <w:rsid w:val="00914D70"/>
    <w:rsid w:val="00916BAB"/>
    <w:rsid w:val="00922075"/>
    <w:rsid w:val="0092233B"/>
    <w:rsid w:val="00923645"/>
    <w:rsid w:val="00927AE4"/>
    <w:rsid w:val="00945ECA"/>
    <w:rsid w:val="00953C48"/>
    <w:rsid w:val="009546B3"/>
    <w:rsid w:val="00957F75"/>
    <w:rsid w:val="009604BC"/>
    <w:rsid w:val="009605BE"/>
    <w:rsid w:val="00966516"/>
    <w:rsid w:val="009673E0"/>
    <w:rsid w:val="0096762B"/>
    <w:rsid w:val="00970A6F"/>
    <w:rsid w:val="00976674"/>
    <w:rsid w:val="00977FE8"/>
    <w:rsid w:val="00980E87"/>
    <w:rsid w:val="009848AC"/>
    <w:rsid w:val="00990039"/>
    <w:rsid w:val="0099035D"/>
    <w:rsid w:val="009917DB"/>
    <w:rsid w:val="009A193F"/>
    <w:rsid w:val="009A1C0D"/>
    <w:rsid w:val="009A410B"/>
    <w:rsid w:val="009A554B"/>
    <w:rsid w:val="009A6E67"/>
    <w:rsid w:val="009A6FF0"/>
    <w:rsid w:val="009A7DE7"/>
    <w:rsid w:val="009B03FB"/>
    <w:rsid w:val="009B2D55"/>
    <w:rsid w:val="009B4706"/>
    <w:rsid w:val="009B49ED"/>
    <w:rsid w:val="009B523D"/>
    <w:rsid w:val="009B5D50"/>
    <w:rsid w:val="009C0749"/>
    <w:rsid w:val="009C1255"/>
    <w:rsid w:val="009C2627"/>
    <w:rsid w:val="009C5A46"/>
    <w:rsid w:val="009C7338"/>
    <w:rsid w:val="009C7505"/>
    <w:rsid w:val="009C7789"/>
    <w:rsid w:val="009D1318"/>
    <w:rsid w:val="009D1799"/>
    <w:rsid w:val="009E1062"/>
    <w:rsid w:val="009E1445"/>
    <w:rsid w:val="009E2E74"/>
    <w:rsid w:val="009E4422"/>
    <w:rsid w:val="009E5414"/>
    <w:rsid w:val="009E5AD8"/>
    <w:rsid w:val="009E66DF"/>
    <w:rsid w:val="009F4A01"/>
    <w:rsid w:val="009F5947"/>
    <w:rsid w:val="009F69AF"/>
    <w:rsid w:val="009F7D3C"/>
    <w:rsid w:val="00A01BDD"/>
    <w:rsid w:val="00A05A1E"/>
    <w:rsid w:val="00A12AB4"/>
    <w:rsid w:val="00A13190"/>
    <w:rsid w:val="00A15008"/>
    <w:rsid w:val="00A165FD"/>
    <w:rsid w:val="00A1754C"/>
    <w:rsid w:val="00A207EA"/>
    <w:rsid w:val="00A235D5"/>
    <w:rsid w:val="00A27696"/>
    <w:rsid w:val="00A32EBE"/>
    <w:rsid w:val="00A34D29"/>
    <w:rsid w:val="00A36319"/>
    <w:rsid w:val="00A366A1"/>
    <w:rsid w:val="00A53AC0"/>
    <w:rsid w:val="00A57F8B"/>
    <w:rsid w:val="00A67896"/>
    <w:rsid w:val="00A80F3C"/>
    <w:rsid w:val="00A86645"/>
    <w:rsid w:val="00A903B3"/>
    <w:rsid w:val="00A94FF5"/>
    <w:rsid w:val="00A97A50"/>
    <w:rsid w:val="00AA2B10"/>
    <w:rsid w:val="00AA30F4"/>
    <w:rsid w:val="00AA6569"/>
    <w:rsid w:val="00AB01BA"/>
    <w:rsid w:val="00AB1353"/>
    <w:rsid w:val="00AB2ECF"/>
    <w:rsid w:val="00AB452D"/>
    <w:rsid w:val="00AC0E27"/>
    <w:rsid w:val="00AC131E"/>
    <w:rsid w:val="00AC4EE3"/>
    <w:rsid w:val="00AD3014"/>
    <w:rsid w:val="00AD4BFD"/>
    <w:rsid w:val="00AD637D"/>
    <w:rsid w:val="00AE7530"/>
    <w:rsid w:val="00AF5450"/>
    <w:rsid w:val="00AF5C75"/>
    <w:rsid w:val="00AF6F40"/>
    <w:rsid w:val="00B01C44"/>
    <w:rsid w:val="00B044AF"/>
    <w:rsid w:val="00B070ED"/>
    <w:rsid w:val="00B101AE"/>
    <w:rsid w:val="00B114A9"/>
    <w:rsid w:val="00B12665"/>
    <w:rsid w:val="00B13D9A"/>
    <w:rsid w:val="00B16924"/>
    <w:rsid w:val="00B24A40"/>
    <w:rsid w:val="00B308CF"/>
    <w:rsid w:val="00B32435"/>
    <w:rsid w:val="00B361D0"/>
    <w:rsid w:val="00B416D0"/>
    <w:rsid w:val="00B42344"/>
    <w:rsid w:val="00B44F00"/>
    <w:rsid w:val="00B517FA"/>
    <w:rsid w:val="00B51BD2"/>
    <w:rsid w:val="00B54B3B"/>
    <w:rsid w:val="00B60E09"/>
    <w:rsid w:val="00B7666C"/>
    <w:rsid w:val="00B766F3"/>
    <w:rsid w:val="00B8031C"/>
    <w:rsid w:val="00B823EE"/>
    <w:rsid w:val="00B84E68"/>
    <w:rsid w:val="00B8759B"/>
    <w:rsid w:val="00B90533"/>
    <w:rsid w:val="00B90583"/>
    <w:rsid w:val="00B9112E"/>
    <w:rsid w:val="00B916CE"/>
    <w:rsid w:val="00B93329"/>
    <w:rsid w:val="00B9402C"/>
    <w:rsid w:val="00BA049D"/>
    <w:rsid w:val="00BA53A1"/>
    <w:rsid w:val="00BB0051"/>
    <w:rsid w:val="00BC0606"/>
    <w:rsid w:val="00BD10FF"/>
    <w:rsid w:val="00BE25F7"/>
    <w:rsid w:val="00BE4523"/>
    <w:rsid w:val="00BF6AD9"/>
    <w:rsid w:val="00C02317"/>
    <w:rsid w:val="00C02797"/>
    <w:rsid w:val="00C045ED"/>
    <w:rsid w:val="00C07300"/>
    <w:rsid w:val="00C15534"/>
    <w:rsid w:val="00C16A5E"/>
    <w:rsid w:val="00C25E4C"/>
    <w:rsid w:val="00C27B4C"/>
    <w:rsid w:val="00C31B45"/>
    <w:rsid w:val="00C35166"/>
    <w:rsid w:val="00C35ABF"/>
    <w:rsid w:val="00C421C0"/>
    <w:rsid w:val="00C42856"/>
    <w:rsid w:val="00C4713A"/>
    <w:rsid w:val="00C5187B"/>
    <w:rsid w:val="00C51A58"/>
    <w:rsid w:val="00C55D4C"/>
    <w:rsid w:val="00C60793"/>
    <w:rsid w:val="00C66724"/>
    <w:rsid w:val="00C7210A"/>
    <w:rsid w:val="00C80822"/>
    <w:rsid w:val="00C81837"/>
    <w:rsid w:val="00C821AB"/>
    <w:rsid w:val="00C85E85"/>
    <w:rsid w:val="00C86757"/>
    <w:rsid w:val="00C87E00"/>
    <w:rsid w:val="00C92625"/>
    <w:rsid w:val="00C92734"/>
    <w:rsid w:val="00C94214"/>
    <w:rsid w:val="00C94284"/>
    <w:rsid w:val="00C947C1"/>
    <w:rsid w:val="00CA0173"/>
    <w:rsid w:val="00CA0431"/>
    <w:rsid w:val="00CA27C3"/>
    <w:rsid w:val="00CB5008"/>
    <w:rsid w:val="00CB6CCA"/>
    <w:rsid w:val="00CC0BE6"/>
    <w:rsid w:val="00CC50AE"/>
    <w:rsid w:val="00CD391E"/>
    <w:rsid w:val="00CD6923"/>
    <w:rsid w:val="00CD752B"/>
    <w:rsid w:val="00CE55CB"/>
    <w:rsid w:val="00CE69CB"/>
    <w:rsid w:val="00CF41B7"/>
    <w:rsid w:val="00D049A5"/>
    <w:rsid w:val="00D11E93"/>
    <w:rsid w:val="00D12DC9"/>
    <w:rsid w:val="00D1524F"/>
    <w:rsid w:val="00D16FC5"/>
    <w:rsid w:val="00D25C52"/>
    <w:rsid w:val="00D2698C"/>
    <w:rsid w:val="00D32660"/>
    <w:rsid w:val="00D37619"/>
    <w:rsid w:val="00D404A5"/>
    <w:rsid w:val="00D45B4D"/>
    <w:rsid w:val="00D46DCE"/>
    <w:rsid w:val="00D51A1C"/>
    <w:rsid w:val="00D52C86"/>
    <w:rsid w:val="00D536FE"/>
    <w:rsid w:val="00D5433C"/>
    <w:rsid w:val="00D57F2C"/>
    <w:rsid w:val="00D628D6"/>
    <w:rsid w:val="00D64AC1"/>
    <w:rsid w:val="00D80DDF"/>
    <w:rsid w:val="00D80FBC"/>
    <w:rsid w:val="00D83E65"/>
    <w:rsid w:val="00D90B22"/>
    <w:rsid w:val="00D931E3"/>
    <w:rsid w:val="00D96954"/>
    <w:rsid w:val="00DA29A2"/>
    <w:rsid w:val="00DA4847"/>
    <w:rsid w:val="00DA496B"/>
    <w:rsid w:val="00DA4B1C"/>
    <w:rsid w:val="00DA4D0F"/>
    <w:rsid w:val="00DB68FB"/>
    <w:rsid w:val="00DB6B14"/>
    <w:rsid w:val="00DC3469"/>
    <w:rsid w:val="00DC514D"/>
    <w:rsid w:val="00DD2B18"/>
    <w:rsid w:val="00DE242B"/>
    <w:rsid w:val="00DE42E8"/>
    <w:rsid w:val="00DF0F2E"/>
    <w:rsid w:val="00DF131B"/>
    <w:rsid w:val="00DF32BA"/>
    <w:rsid w:val="00E03894"/>
    <w:rsid w:val="00E04990"/>
    <w:rsid w:val="00E04E09"/>
    <w:rsid w:val="00E059CB"/>
    <w:rsid w:val="00E15A7B"/>
    <w:rsid w:val="00E2286F"/>
    <w:rsid w:val="00E258C2"/>
    <w:rsid w:val="00E27F20"/>
    <w:rsid w:val="00E43378"/>
    <w:rsid w:val="00E45594"/>
    <w:rsid w:val="00E45E90"/>
    <w:rsid w:val="00E51193"/>
    <w:rsid w:val="00E539CE"/>
    <w:rsid w:val="00E55C3A"/>
    <w:rsid w:val="00E56B1C"/>
    <w:rsid w:val="00E57A40"/>
    <w:rsid w:val="00E60C74"/>
    <w:rsid w:val="00E62570"/>
    <w:rsid w:val="00E6411B"/>
    <w:rsid w:val="00E64341"/>
    <w:rsid w:val="00E65D6A"/>
    <w:rsid w:val="00E67EE7"/>
    <w:rsid w:val="00E74237"/>
    <w:rsid w:val="00E77B8C"/>
    <w:rsid w:val="00E823A0"/>
    <w:rsid w:val="00E82F12"/>
    <w:rsid w:val="00E83B51"/>
    <w:rsid w:val="00E8502D"/>
    <w:rsid w:val="00E8704D"/>
    <w:rsid w:val="00E91D25"/>
    <w:rsid w:val="00E93657"/>
    <w:rsid w:val="00EA240E"/>
    <w:rsid w:val="00EA3D7C"/>
    <w:rsid w:val="00EA4A2E"/>
    <w:rsid w:val="00EA5CA1"/>
    <w:rsid w:val="00EB2982"/>
    <w:rsid w:val="00EB430F"/>
    <w:rsid w:val="00EC1131"/>
    <w:rsid w:val="00EC2137"/>
    <w:rsid w:val="00EC44EB"/>
    <w:rsid w:val="00EC6E81"/>
    <w:rsid w:val="00ED3FA5"/>
    <w:rsid w:val="00ED66E3"/>
    <w:rsid w:val="00ED70D1"/>
    <w:rsid w:val="00EE4471"/>
    <w:rsid w:val="00EE62A3"/>
    <w:rsid w:val="00EF0818"/>
    <w:rsid w:val="00F0176B"/>
    <w:rsid w:val="00F01E35"/>
    <w:rsid w:val="00F064E4"/>
    <w:rsid w:val="00F20219"/>
    <w:rsid w:val="00F35F65"/>
    <w:rsid w:val="00F36C15"/>
    <w:rsid w:val="00F372E6"/>
    <w:rsid w:val="00F37FD4"/>
    <w:rsid w:val="00F477A3"/>
    <w:rsid w:val="00F5364B"/>
    <w:rsid w:val="00F54D58"/>
    <w:rsid w:val="00F6529C"/>
    <w:rsid w:val="00F65DB2"/>
    <w:rsid w:val="00F662DC"/>
    <w:rsid w:val="00F71765"/>
    <w:rsid w:val="00F730E5"/>
    <w:rsid w:val="00F81DE8"/>
    <w:rsid w:val="00F823E9"/>
    <w:rsid w:val="00F8392A"/>
    <w:rsid w:val="00F84D2E"/>
    <w:rsid w:val="00F869F1"/>
    <w:rsid w:val="00F87168"/>
    <w:rsid w:val="00F95604"/>
    <w:rsid w:val="00FA0190"/>
    <w:rsid w:val="00FA0E80"/>
    <w:rsid w:val="00FA1386"/>
    <w:rsid w:val="00FA6A5A"/>
    <w:rsid w:val="00FB0474"/>
    <w:rsid w:val="00FB38E7"/>
    <w:rsid w:val="00FC1F2F"/>
    <w:rsid w:val="00FC470D"/>
    <w:rsid w:val="00FD1D0B"/>
    <w:rsid w:val="00FD3761"/>
    <w:rsid w:val="00FD456F"/>
    <w:rsid w:val="00FD66BD"/>
    <w:rsid w:val="00FD73FB"/>
    <w:rsid w:val="00FD7D5C"/>
    <w:rsid w:val="00FE0B86"/>
    <w:rsid w:val="00FE4BAD"/>
    <w:rsid w:val="00FE7764"/>
    <w:rsid w:val="00FF3A59"/>
    <w:rsid w:val="00FF4C23"/>
    <w:rsid w:val="00FF5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9D46C5"/>
  <w15:docId w15:val="{5B4CB0AE-B2CC-4BA2-8175-D04262808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11C7A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Naslov1">
    <w:name w:val="heading 1"/>
    <w:basedOn w:val="Navaden"/>
    <w:next w:val="Navaden"/>
    <w:link w:val="Naslov1Znak"/>
    <w:uiPriority w:val="9"/>
    <w:qFormat/>
    <w:rsid w:val="00911C7A"/>
    <w:pPr>
      <w:keepNext/>
      <w:outlineLvl w:val="0"/>
    </w:pPr>
    <w:rPr>
      <w:rFonts w:ascii="Times New Roman" w:hAnsi="Times New Roman"/>
    </w:rPr>
  </w:style>
  <w:style w:type="paragraph" w:styleId="Naslov2">
    <w:name w:val="heading 2"/>
    <w:basedOn w:val="Navaden"/>
    <w:next w:val="Navaden"/>
    <w:link w:val="Naslov2Znak"/>
    <w:unhideWhenUsed/>
    <w:qFormat/>
    <w:rsid w:val="00E77B8C"/>
    <w:pPr>
      <w:keepNext/>
      <w:keepLines/>
      <w:spacing w:before="40"/>
      <w:ind w:left="532" w:hanging="567"/>
      <w:outlineLvl w:val="1"/>
    </w:pPr>
    <w:rPr>
      <w:rFonts w:eastAsiaTheme="majorEastAsia" w:cs="Arial"/>
      <w:b/>
      <w:szCs w:val="22"/>
    </w:rPr>
  </w:style>
  <w:style w:type="paragraph" w:styleId="Naslov3">
    <w:name w:val="heading 3"/>
    <w:basedOn w:val="Navaden"/>
    <w:next w:val="Navaden"/>
    <w:link w:val="Naslov3Znak"/>
    <w:uiPriority w:val="9"/>
    <w:qFormat/>
    <w:rsid w:val="004939A6"/>
    <w:pPr>
      <w:keepNext/>
      <w:keepLines/>
      <w:spacing w:before="200"/>
      <w:outlineLvl w:val="2"/>
    </w:pPr>
    <w:rPr>
      <w:rFonts w:ascii="Cambria" w:hAnsi="Cambria"/>
      <w:b/>
      <w:bCs/>
      <w:color w:val="4F81BD"/>
      <w:szCs w:val="22"/>
      <w:lang w:eastAsia="en-US"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1251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4939A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Cs w:val="22"/>
      <w:lang w:eastAsia="en-US"/>
    </w:rPr>
  </w:style>
  <w:style w:type="paragraph" w:styleId="Naslov6">
    <w:name w:val="heading 6"/>
    <w:basedOn w:val="Navaden"/>
    <w:next w:val="Navaden"/>
    <w:link w:val="Naslov6Znak"/>
    <w:qFormat/>
    <w:rsid w:val="004939A6"/>
    <w:pPr>
      <w:spacing w:before="240" w:after="60"/>
      <w:outlineLvl w:val="5"/>
    </w:pPr>
    <w:rPr>
      <w:rFonts w:ascii="Times New Roman" w:hAnsi="Times New Roman"/>
      <w:b/>
      <w:bCs/>
      <w:szCs w:val="22"/>
      <w:lang w:eastAsia="en-US"/>
    </w:rPr>
  </w:style>
  <w:style w:type="paragraph" w:styleId="Naslov7">
    <w:name w:val="heading 7"/>
    <w:basedOn w:val="Navaden"/>
    <w:next w:val="Navaden"/>
    <w:link w:val="Naslov7Znak"/>
    <w:qFormat/>
    <w:rsid w:val="004939A6"/>
    <w:pPr>
      <w:widowControl/>
      <w:overflowPunct/>
      <w:autoSpaceDE/>
      <w:autoSpaceDN/>
      <w:adjustRightInd/>
      <w:spacing w:before="240" w:after="60"/>
      <w:textAlignment w:val="auto"/>
      <w:outlineLvl w:val="6"/>
    </w:pPr>
    <w:rPr>
      <w:rFonts w:ascii="Times New Roman" w:hAnsi="Times New Roman"/>
      <w:sz w:val="24"/>
      <w:szCs w:val="24"/>
    </w:rPr>
  </w:style>
  <w:style w:type="paragraph" w:styleId="Naslov9">
    <w:name w:val="heading 9"/>
    <w:basedOn w:val="Navaden"/>
    <w:next w:val="Navaden"/>
    <w:link w:val="Naslov9Znak"/>
    <w:qFormat/>
    <w:rsid w:val="004939A6"/>
    <w:pPr>
      <w:spacing w:before="240" w:after="60"/>
      <w:outlineLvl w:val="8"/>
    </w:pPr>
    <w:rPr>
      <w:rFonts w:cs="Arial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939A6"/>
    <w:rPr>
      <w:sz w:val="22"/>
    </w:rPr>
  </w:style>
  <w:style w:type="character" w:customStyle="1" w:styleId="Naslov2Znak">
    <w:name w:val="Naslov 2 Znak"/>
    <w:basedOn w:val="Privzetapisavaodstavka"/>
    <w:link w:val="Naslov2"/>
    <w:rsid w:val="00E77B8C"/>
    <w:rPr>
      <w:rFonts w:ascii="Arial" w:eastAsiaTheme="majorEastAsia" w:hAnsi="Arial" w:cs="Arial"/>
      <w:b/>
      <w:sz w:val="22"/>
      <w:szCs w:val="22"/>
    </w:rPr>
  </w:style>
  <w:style w:type="character" w:customStyle="1" w:styleId="Naslov3Znak">
    <w:name w:val="Naslov 3 Znak"/>
    <w:basedOn w:val="Privzetapisavaodstavka"/>
    <w:link w:val="Naslov3"/>
    <w:uiPriority w:val="9"/>
    <w:rsid w:val="004939A6"/>
    <w:rPr>
      <w:rFonts w:ascii="Cambria" w:hAnsi="Cambria"/>
      <w:b/>
      <w:bCs/>
      <w:color w:val="4F81BD"/>
      <w:sz w:val="22"/>
      <w:szCs w:val="22"/>
      <w:lang w:eastAsia="en-US"/>
    </w:rPr>
  </w:style>
  <w:style w:type="character" w:customStyle="1" w:styleId="Naslov6Znak">
    <w:name w:val="Naslov 6 Znak"/>
    <w:basedOn w:val="Privzetapisavaodstavka"/>
    <w:link w:val="Naslov6"/>
    <w:rsid w:val="004939A6"/>
    <w:rPr>
      <w:b/>
      <w:bCs/>
      <w:sz w:val="22"/>
      <w:szCs w:val="22"/>
      <w:lang w:eastAsia="en-US"/>
    </w:rPr>
  </w:style>
  <w:style w:type="character" w:customStyle="1" w:styleId="Naslov7Znak">
    <w:name w:val="Naslov 7 Znak"/>
    <w:basedOn w:val="Privzetapisavaodstavka"/>
    <w:link w:val="Naslov7"/>
    <w:rsid w:val="004939A6"/>
    <w:rPr>
      <w:sz w:val="24"/>
      <w:szCs w:val="24"/>
    </w:rPr>
  </w:style>
  <w:style w:type="character" w:customStyle="1" w:styleId="Naslov9Znak">
    <w:name w:val="Naslov 9 Znak"/>
    <w:basedOn w:val="Privzetapisavaodstavka"/>
    <w:link w:val="Naslov9"/>
    <w:rsid w:val="004939A6"/>
    <w:rPr>
      <w:rFonts w:ascii="Arial" w:hAnsi="Arial" w:cs="Arial"/>
      <w:sz w:val="22"/>
      <w:szCs w:val="22"/>
      <w:lang w:eastAsia="en-US"/>
    </w:rPr>
  </w:style>
  <w:style w:type="paragraph" w:styleId="Glava">
    <w:name w:val="header"/>
    <w:aliases w:val="Header-PR,Glava Znak1,Glava Znak Znak,Header-PR Znak Znak,Header-PR Znak1"/>
    <w:basedOn w:val="Navaden"/>
    <w:link w:val="GlavaZnak"/>
    <w:uiPriority w:val="99"/>
    <w:rsid w:val="00911C7A"/>
    <w:pPr>
      <w:tabs>
        <w:tab w:val="center" w:pos="4320"/>
        <w:tab w:val="right" w:pos="8640"/>
      </w:tabs>
    </w:pPr>
  </w:style>
  <w:style w:type="character" w:customStyle="1" w:styleId="GlavaZnak">
    <w:name w:val="Glava Znak"/>
    <w:aliases w:val="Header-PR Znak,Glava Znak1 Znak,Glava Znak Znak Znak,Header-PR Znak Znak Znak,Header-PR Znak1 Znak"/>
    <w:basedOn w:val="Privzetapisavaodstavka"/>
    <w:link w:val="Glava"/>
    <w:uiPriority w:val="99"/>
    <w:rsid w:val="00F0176B"/>
    <w:rPr>
      <w:rFonts w:ascii="Arial" w:hAnsi="Arial"/>
      <w:sz w:val="22"/>
    </w:rPr>
  </w:style>
  <w:style w:type="paragraph" w:styleId="Noga">
    <w:name w:val="footer"/>
    <w:basedOn w:val="Navaden"/>
    <w:link w:val="NogaZnak"/>
    <w:rsid w:val="00911C7A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927AE4"/>
    <w:rPr>
      <w:rFonts w:ascii="Arial" w:hAnsi="Arial"/>
      <w:sz w:val="22"/>
    </w:rPr>
  </w:style>
  <w:style w:type="paragraph" w:customStyle="1" w:styleId="NavadenTimesNewRoman">
    <w:name w:val="Navaden Times New Roman"/>
    <w:basedOn w:val="Navaden"/>
    <w:rsid w:val="00911C7A"/>
    <w:rPr>
      <w:rFonts w:ascii="Times New Roman" w:hAnsi="Times New Roman"/>
    </w:rPr>
  </w:style>
  <w:style w:type="paragraph" w:styleId="Telobesedila2">
    <w:name w:val="Body Text 2"/>
    <w:basedOn w:val="Navaden"/>
    <w:link w:val="Telobesedila2Znak"/>
    <w:uiPriority w:val="99"/>
    <w:rsid w:val="00124B26"/>
    <w:pPr>
      <w:widowControl/>
      <w:overflowPunct/>
      <w:autoSpaceDE/>
      <w:autoSpaceDN/>
      <w:adjustRightInd/>
      <w:jc w:val="both"/>
      <w:textAlignment w:val="auto"/>
    </w:pPr>
    <w:rPr>
      <w:rFonts w:ascii="Tahoma" w:hAnsi="Tahoma" w:cs="Tahoma"/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uiPriority w:val="99"/>
    <w:rsid w:val="004939A6"/>
    <w:rPr>
      <w:rFonts w:ascii="Tahoma" w:hAnsi="Tahoma" w:cs="Tahoma"/>
      <w:sz w:val="24"/>
      <w:szCs w:val="24"/>
    </w:rPr>
  </w:style>
  <w:style w:type="paragraph" w:styleId="Telobesedila-zamik">
    <w:name w:val="Body Text Indent"/>
    <w:basedOn w:val="Navaden"/>
    <w:link w:val="Telobesedila-zamikZnak"/>
    <w:rsid w:val="00124B26"/>
    <w:pPr>
      <w:widowControl/>
      <w:overflowPunct/>
      <w:autoSpaceDE/>
      <w:autoSpaceDN/>
      <w:adjustRightInd/>
      <w:ind w:left="966" w:hanging="966"/>
      <w:jc w:val="both"/>
      <w:textAlignment w:val="auto"/>
    </w:pPr>
    <w:rPr>
      <w:rFonts w:ascii="Tahoma" w:hAnsi="Tahoma" w:cs="Tahoma"/>
      <w:b/>
      <w:bCs/>
      <w:szCs w:val="24"/>
    </w:rPr>
  </w:style>
  <w:style w:type="character" w:customStyle="1" w:styleId="Telobesedila-zamikZnak">
    <w:name w:val="Telo besedila - zamik Znak"/>
    <w:basedOn w:val="Privzetapisavaodstavka"/>
    <w:link w:val="Telobesedila-zamik"/>
    <w:rsid w:val="004939A6"/>
    <w:rPr>
      <w:rFonts w:ascii="Tahoma" w:hAnsi="Tahoma" w:cs="Tahoma"/>
      <w:b/>
      <w:bCs/>
      <w:sz w:val="22"/>
      <w:szCs w:val="24"/>
    </w:rPr>
  </w:style>
  <w:style w:type="paragraph" w:styleId="Telobesedila3">
    <w:name w:val="Body Text 3"/>
    <w:basedOn w:val="Navaden"/>
    <w:link w:val="Telobesedila3Znak"/>
    <w:rsid w:val="00124B26"/>
    <w:pPr>
      <w:widowControl/>
      <w:overflowPunct/>
      <w:autoSpaceDE/>
      <w:autoSpaceDN/>
      <w:adjustRightInd/>
      <w:jc w:val="both"/>
      <w:textAlignment w:val="auto"/>
    </w:pPr>
    <w:rPr>
      <w:rFonts w:ascii="Tahoma" w:hAnsi="Tahoma" w:cs="Tahoma"/>
      <w:sz w:val="20"/>
      <w:szCs w:val="24"/>
    </w:rPr>
  </w:style>
  <w:style w:type="character" w:customStyle="1" w:styleId="Telobesedila3Znak">
    <w:name w:val="Telo besedila 3 Znak"/>
    <w:basedOn w:val="Privzetapisavaodstavka"/>
    <w:link w:val="Telobesedila3"/>
    <w:rsid w:val="004939A6"/>
    <w:rPr>
      <w:rFonts w:ascii="Tahoma" w:hAnsi="Tahoma" w:cs="Tahoma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rsid w:val="00233779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939A6"/>
    <w:rPr>
      <w:rFonts w:ascii="Tahoma" w:hAnsi="Tahoma" w:cs="Tahoma"/>
      <w:sz w:val="16"/>
      <w:szCs w:val="16"/>
    </w:rPr>
  </w:style>
  <w:style w:type="paragraph" w:styleId="Odstavekseznama">
    <w:name w:val="List Paragraph"/>
    <w:aliases w:val="za tekst,Označevanje,List Paragraph2,K1,Table of contents numbered,Elenco num ARGEA,body,Odsek zoznamu2,Tabela - prazna vrstica,List Paragraph compact,Normal bullet 2,Paragraphe de liste 2,Reference list,Bullet list,List L"/>
    <w:basedOn w:val="Navaden"/>
    <w:link w:val="OdstavekseznamaZnak"/>
    <w:uiPriority w:val="1"/>
    <w:qFormat/>
    <w:rsid w:val="00E27F2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Cs w:val="22"/>
      <w:lang w:eastAsia="en-US"/>
    </w:rPr>
  </w:style>
  <w:style w:type="paragraph" w:styleId="Telobesedila">
    <w:name w:val="Body Text"/>
    <w:basedOn w:val="Navaden"/>
    <w:link w:val="TelobesedilaZnak"/>
    <w:rsid w:val="00367D8B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rsid w:val="00367D8B"/>
    <w:rPr>
      <w:rFonts w:ascii="Arial" w:hAnsi="Arial"/>
      <w:sz w:val="22"/>
    </w:rPr>
  </w:style>
  <w:style w:type="table" w:styleId="Tabelamrea">
    <w:name w:val="Table Grid"/>
    <w:basedOn w:val="Navadnatabela"/>
    <w:rsid w:val="00367D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rsid w:val="00ED3FA5"/>
    <w:rPr>
      <w:color w:val="0000FF" w:themeColor="hyperlink"/>
      <w:u w:val="single"/>
    </w:rPr>
  </w:style>
  <w:style w:type="paragraph" w:customStyle="1" w:styleId="BodyText31">
    <w:name w:val="Body Text 31"/>
    <w:basedOn w:val="Navaden"/>
    <w:rsid w:val="00040FE8"/>
    <w:pPr>
      <w:widowControl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overflowPunct/>
      <w:autoSpaceDE/>
      <w:autoSpaceDN/>
      <w:adjustRightInd/>
      <w:jc w:val="both"/>
      <w:textAlignment w:val="auto"/>
    </w:pPr>
    <w:rPr>
      <w:rFonts w:ascii="Times New Roman" w:hAnsi="Times New Roman"/>
      <w:sz w:val="24"/>
    </w:rPr>
  </w:style>
  <w:style w:type="paragraph" w:styleId="Naslov">
    <w:name w:val="Title"/>
    <w:basedOn w:val="Odstavekseznama"/>
    <w:link w:val="NaslovZnak"/>
    <w:qFormat/>
    <w:rsid w:val="00E77B8C"/>
    <w:pPr>
      <w:numPr>
        <w:numId w:val="5"/>
      </w:numPr>
      <w:ind w:left="0" w:firstLine="0"/>
      <w:jc w:val="both"/>
    </w:pPr>
    <w:rPr>
      <w:rFonts w:ascii="Arial" w:hAnsi="Arial" w:cs="Arial"/>
      <w:b/>
      <w:sz w:val="24"/>
      <w:szCs w:val="24"/>
    </w:rPr>
  </w:style>
  <w:style w:type="character" w:customStyle="1" w:styleId="NaslovZnak">
    <w:name w:val="Naslov Znak"/>
    <w:basedOn w:val="Privzetapisavaodstavka"/>
    <w:link w:val="Naslov"/>
    <w:rsid w:val="00E77B8C"/>
    <w:rPr>
      <w:rFonts w:ascii="Arial" w:eastAsia="Calibri" w:hAnsi="Arial" w:cs="Arial"/>
      <w:b/>
      <w:sz w:val="24"/>
      <w:szCs w:val="24"/>
      <w:lang w:eastAsia="en-US"/>
    </w:rPr>
  </w:style>
  <w:style w:type="paragraph" w:styleId="Golobesedilo">
    <w:name w:val="Plain Text"/>
    <w:aliases w:val=" Znak1"/>
    <w:basedOn w:val="Navaden"/>
    <w:link w:val="GolobesediloZnak"/>
    <w:uiPriority w:val="99"/>
    <w:rsid w:val="00927AE4"/>
    <w:pPr>
      <w:widowControl/>
      <w:overflowPunct/>
      <w:autoSpaceDE/>
      <w:autoSpaceDN/>
      <w:adjustRightInd/>
      <w:textAlignment w:val="auto"/>
    </w:pPr>
    <w:rPr>
      <w:rFonts w:ascii="Courier New" w:hAnsi="Courier New"/>
      <w:sz w:val="20"/>
      <w:szCs w:val="24"/>
      <w:lang w:val="en-GB"/>
    </w:rPr>
  </w:style>
  <w:style w:type="character" w:customStyle="1" w:styleId="GolobesediloZnak">
    <w:name w:val="Golo besedilo Znak"/>
    <w:aliases w:val=" Znak1 Znak"/>
    <w:basedOn w:val="Privzetapisavaodstavka"/>
    <w:link w:val="Golobesedilo"/>
    <w:uiPriority w:val="99"/>
    <w:rsid w:val="00927AE4"/>
    <w:rPr>
      <w:rFonts w:ascii="Courier New" w:hAnsi="Courier New"/>
      <w:szCs w:val="24"/>
      <w:lang w:val="en-GB"/>
    </w:rPr>
  </w:style>
  <w:style w:type="paragraph" w:customStyle="1" w:styleId="xl24">
    <w:name w:val="xl24"/>
    <w:basedOn w:val="Navaden"/>
    <w:rsid w:val="00927AE4"/>
    <w:pPr>
      <w:widowControl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eastAsia="Arial Unicode MS" w:hAnsi="Times New Roman" w:cs="Arial Unicode MS"/>
      <w:b/>
      <w:bCs/>
      <w:sz w:val="24"/>
      <w:szCs w:val="24"/>
    </w:rPr>
  </w:style>
  <w:style w:type="paragraph" w:customStyle="1" w:styleId="Odstavekseznama4">
    <w:name w:val="Odstavek seznama4"/>
    <w:basedOn w:val="Navaden"/>
    <w:rsid w:val="00927AE4"/>
    <w:pPr>
      <w:widowControl/>
      <w:overflowPunct/>
      <w:autoSpaceDE/>
      <w:autoSpaceDN/>
      <w:adjustRightInd/>
      <w:ind w:left="720"/>
      <w:contextualSpacing/>
      <w:textAlignment w:val="auto"/>
    </w:pPr>
    <w:rPr>
      <w:rFonts w:ascii="Times New Roman" w:hAnsi="Times New Roman"/>
      <w:sz w:val="24"/>
      <w:szCs w:val="24"/>
    </w:rPr>
  </w:style>
  <w:style w:type="paragraph" w:customStyle="1" w:styleId="Odstavekseznama1">
    <w:name w:val="Odstavek seznama1"/>
    <w:basedOn w:val="Navaden"/>
    <w:uiPriority w:val="99"/>
    <w:rsid w:val="00C27B4C"/>
    <w:pPr>
      <w:overflowPunct/>
      <w:autoSpaceDE/>
      <w:autoSpaceDN/>
      <w:adjustRightInd/>
      <w:ind w:left="720"/>
      <w:contextualSpacing/>
      <w:textAlignment w:val="auto"/>
    </w:pPr>
    <w:rPr>
      <w:rFonts w:cs="Arial"/>
      <w:szCs w:val="22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4939A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customStyle="1" w:styleId="Body">
    <w:name w:val="Body"/>
    <w:basedOn w:val="Navaden"/>
    <w:rsid w:val="004939A6"/>
    <w:pPr>
      <w:widowControl/>
      <w:spacing w:before="60" w:after="60"/>
      <w:jc w:val="both"/>
      <w:textAlignment w:val="auto"/>
    </w:pPr>
    <w:rPr>
      <w:rFonts w:ascii="Times New Roman" w:hAnsi="Times New Roman"/>
      <w:sz w:val="24"/>
    </w:rPr>
  </w:style>
  <w:style w:type="paragraph" w:customStyle="1" w:styleId="Slog2">
    <w:name w:val="Slog2"/>
    <w:basedOn w:val="Navaden"/>
    <w:link w:val="Slog2Znak"/>
    <w:qFormat/>
    <w:rsid w:val="004939A6"/>
    <w:pPr>
      <w:overflowPunct/>
      <w:autoSpaceDE/>
      <w:autoSpaceDN/>
      <w:adjustRightInd/>
      <w:textAlignment w:val="auto"/>
    </w:pPr>
    <w:rPr>
      <w:rFonts w:cs="Arial"/>
      <w:sz w:val="20"/>
    </w:rPr>
  </w:style>
  <w:style w:type="character" w:customStyle="1" w:styleId="Slog2Znak">
    <w:name w:val="Slog2 Znak"/>
    <w:basedOn w:val="Privzetapisavaodstavka"/>
    <w:link w:val="Slog2"/>
    <w:rsid w:val="004939A6"/>
    <w:rPr>
      <w:rFonts w:ascii="Arial" w:hAnsi="Arial" w:cs="Arial"/>
    </w:rPr>
  </w:style>
  <w:style w:type="character" w:customStyle="1" w:styleId="red1">
    <w:name w:val="red1"/>
    <w:basedOn w:val="Privzetapisavaodstavka"/>
    <w:rsid w:val="004939A6"/>
    <w:rPr>
      <w:color w:val="C60C30"/>
    </w:rPr>
  </w:style>
  <w:style w:type="paragraph" w:customStyle="1" w:styleId="ZnakZnakZnakZnakZnakZnak">
    <w:name w:val="Znak Znak Znak Znak Znak Znak"/>
    <w:basedOn w:val="Navaden"/>
    <w:rsid w:val="004939A6"/>
    <w:pPr>
      <w:widowControl/>
      <w:overflowPunct/>
      <w:autoSpaceDE/>
      <w:autoSpaceDN/>
      <w:adjustRightInd/>
      <w:spacing w:after="160" w:line="240" w:lineRule="exact"/>
      <w:textAlignment w:val="auto"/>
    </w:pPr>
    <w:rPr>
      <w:rFonts w:ascii="Tahoma" w:hAnsi="Tahoma"/>
      <w:sz w:val="20"/>
      <w:lang w:val="en-US" w:eastAsia="en-US"/>
    </w:rPr>
  </w:style>
  <w:style w:type="paragraph" w:customStyle="1" w:styleId="Telobesedila31">
    <w:name w:val="Telo besedila 31"/>
    <w:basedOn w:val="Navaden"/>
    <w:link w:val="BodyText3Znak"/>
    <w:rsid w:val="004939A6"/>
    <w:pPr>
      <w:widowControl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overflowPunct/>
      <w:autoSpaceDE/>
      <w:autoSpaceDN/>
      <w:adjustRightInd/>
      <w:jc w:val="both"/>
      <w:textAlignment w:val="auto"/>
    </w:pPr>
    <w:rPr>
      <w:rFonts w:ascii="Times New Roman" w:hAnsi="Times New Roman"/>
      <w:sz w:val="24"/>
    </w:rPr>
  </w:style>
  <w:style w:type="character" w:customStyle="1" w:styleId="BodyText3Znak">
    <w:name w:val="Body Text 3 Znak"/>
    <w:basedOn w:val="Privzetapisavaodstavka"/>
    <w:link w:val="Telobesedila31"/>
    <w:rsid w:val="004939A6"/>
    <w:rPr>
      <w:sz w:val="24"/>
    </w:rPr>
  </w:style>
  <w:style w:type="paragraph" w:customStyle="1" w:styleId="Telobesedila21">
    <w:name w:val="Telo besedila 21"/>
    <w:basedOn w:val="Navaden"/>
    <w:rsid w:val="004939A6"/>
    <w:pPr>
      <w:ind w:left="284" w:hanging="284"/>
      <w:jc w:val="both"/>
    </w:pPr>
    <w:rPr>
      <w:b/>
    </w:rPr>
  </w:style>
  <w:style w:type="paragraph" w:customStyle="1" w:styleId="Telobesedila-zamik21">
    <w:name w:val="Telo besedila - zamik 21"/>
    <w:basedOn w:val="Navaden"/>
    <w:rsid w:val="004939A6"/>
    <w:pPr>
      <w:ind w:left="360"/>
      <w:jc w:val="both"/>
    </w:pPr>
    <w:rPr>
      <w:sz w:val="21"/>
    </w:rPr>
  </w:style>
  <w:style w:type="character" w:customStyle="1" w:styleId="Heading3">
    <w:name w:val="Heading #3_"/>
    <w:basedOn w:val="Privzetapisavaodstavka"/>
    <w:link w:val="Heading30"/>
    <w:rsid w:val="004939A6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Heading30">
    <w:name w:val="Heading #3"/>
    <w:basedOn w:val="Navaden"/>
    <w:link w:val="Heading3"/>
    <w:rsid w:val="004939A6"/>
    <w:pPr>
      <w:widowControl/>
      <w:shd w:val="clear" w:color="auto" w:fill="FFFFFF"/>
      <w:overflowPunct/>
      <w:autoSpaceDE/>
      <w:autoSpaceDN/>
      <w:adjustRightInd/>
      <w:spacing w:after="540" w:line="0" w:lineRule="atLeast"/>
      <w:ind w:hanging="180"/>
      <w:textAlignment w:val="auto"/>
      <w:outlineLvl w:val="2"/>
    </w:pPr>
    <w:rPr>
      <w:rFonts w:eastAsia="Arial" w:cs="Arial"/>
      <w:sz w:val="19"/>
      <w:szCs w:val="19"/>
    </w:rPr>
  </w:style>
  <w:style w:type="paragraph" w:styleId="Brezrazmikov">
    <w:name w:val="No Spacing"/>
    <w:link w:val="BrezrazmikovZnak"/>
    <w:uiPriority w:val="1"/>
    <w:qFormat/>
    <w:rsid w:val="004939A6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 w:cs="Arial"/>
      <w:sz w:val="22"/>
      <w:szCs w:val="22"/>
      <w:lang w:eastAsia="en-US"/>
    </w:rPr>
  </w:style>
  <w:style w:type="character" w:customStyle="1" w:styleId="Bodytext">
    <w:name w:val="Body text_"/>
    <w:basedOn w:val="Privzetapisavaodstavka"/>
    <w:link w:val="BodyText1"/>
    <w:rsid w:val="004939A6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BodyText1">
    <w:name w:val="Body Text1"/>
    <w:basedOn w:val="Navaden"/>
    <w:link w:val="Bodytext"/>
    <w:rsid w:val="004939A6"/>
    <w:pPr>
      <w:widowControl/>
      <w:shd w:val="clear" w:color="auto" w:fill="FFFFFF"/>
      <w:overflowPunct/>
      <w:autoSpaceDE/>
      <w:autoSpaceDN/>
      <w:adjustRightInd/>
      <w:spacing w:before="540" w:after="2100" w:line="0" w:lineRule="atLeast"/>
      <w:ind w:hanging="840"/>
      <w:textAlignment w:val="auto"/>
    </w:pPr>
    <w:rPr>
      <w:rFonts w:eastAsia="Arial" w:cs="Arial"/>
      <w:sz w:val="19"/>
      <w:szCs w:val="19"/>
    </w:rPr>
  </w:style>
  <w:style w:type="character" w:customStyle="1" w:styleId="Bodytext4">
    <w:name w:val="Body text (4)_"/>
    <w:basedOn w:val="Privzetapisavaodstavka"/>
    <w:link w:val="Bodytext40"/>
    <w:rsid w:val="004939A6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Bodytext40">
    <w:name w:val="Body text (4)"/>
    <w:basedOn w:val="Navaden"/>
    <w:link w:val="Bodytext4"/>
    <w:rsid w:val="004939A6"/>
    <w:pPr>
      <w:widowControl/>
      <w:shd w:val="clear" w:color="auto" w:fill="FFFFFF"/>
      <w:overflowPunct/>
      <w:autoSpaceDE/>
      <w:autoSpaceDN/>
      <w:adjustRightInd/>
      <w:spacing w:line="0" w:lineRule="atLeast"/>
      <w:ind w:hanging="840"/>
      <w:textAlignment w:val="auto"/>
    </w:pPr>
    <w:rPr>
      <w:rFonts w:eastAsia="Arial" w:cs="Arial"/>
      <w:sz w:val="19"/>
      <w:szCs w:val="19"/>
    </w:rPr>
  </w:style>
  <w:style w:type="character" w:styleId="Krepko">
    <w:name w:val="Strong"/>
    <w:basedOn w:val="Privzetapisavaodstavka"/>
    <w:uiPriority w:val="22"/>
    <w:qFormat/>
    <w:rsid w:val="004939A6"/>
    <w:rPr>
      <w:b/>
      <w:bCs/>
    </w:rPr>
  </w:style>
  <w:style w:type="paragraph" w:customStyle="1" w:styleId="BodyText21">
    <w:name w:val="Body Text 21"/>
    <w:basedOn w:val="Navaden"/>
    <w:uiPriority w:val="99"/>
    <w:rsid w:val="004939A6"/>
    <w:pPr>
      <w:widowControl/>
      <w:jc w:val="both"/>
    </w:pPr>
    <w:rPr>
      <w:sz w:val="24"/>
    </w:rPr>
  </w:style>
  <w:style w:type="paragraph" w:customStyle="1" w:styleId="CharChar1Char">
    <w:name w:val="Char Char1 Char"/>
    <w:basedOn w:val="Navaden"/>
    <w:rsid w:val="004939A6"/>
    <w:pPr>
      <w:widowControl/>
      <w:overflowPunct/>
      <w:autoSpaceDE/>
      <w:autoSpaceDN/>
      <w:adjustRightInd/>
      <w:spacing w:after="160" w:line="240" w:lineRule="exact"/>
      <w:textAlignment w:val="auto"/>
    </w:pPr>
    <w:rPr>
      <w:rFonts w:ascii="Tahoma" w:hAnsi="Tahoma"/>
      <w:sz w:val="20"/>
      <w:lang w:val="en-US" w:eastAsia="en-US"/>
    </w:rPr>
  </w:style>
  <w:style w:type="paragraph" w:styleId="HTML-oblikovano">
    <w:name w:val="HTML Preformatted"/>
    <w:basedOn w:val="Navaden"/>
    <w:link w:val="HTML-oblikovanoZnak"/>
    <w:uiPriority w:val="99"/>
    <w:rsid w:val="004939A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color w:val="000000"/>
      <w:sz w:val="18"/>
      <w:szCs w:val="18"/>
    </w:rPr>
  </w:style>
  <w:style w:type="character" w:customStyle="1" w:styleId="HTML-oblikovanoZnak">
    <w:name w:val="HTML-oblikovano Znak"/>
    <w:basedOn w:val="Privzetapisavaodstavka"/>
    <w:link w:val="HTML-oblikovano"/>
    <w:uiPriority w:val="99"/>
    <w:rsid w:val="004939A6"/>
    <w:rPr>
      <w:rFonts w:ascii="Courier New" w:hAnsi="Courier New" w:cs="Courier New"/>
      <w:color w:val="000000"/>
      <w:sz w:val="18"/>
      <w:szCs w:val="18"/>
    </w:rPr>
  </w:style>
  <w:style w:type="paragraph" w:customStyle="1" w:styleId="CharZnakCharZnak">
    <w:name w:val="Char Znak Char Znak"/>
    <w:basedOn w:val="Navaden"/>
    <w:rsid w:val="004939A6"/>
    <w:pPr>
      <w:widowControl/>
      <w:overflowPunct/>
      <w:autoSpaceDE/>
      <w:autoSpaceDN/>
      <w:adjustRightInd/>
      <w:spacing w:after="160" w:line="240" w:lineRule="exact"/>
      <w:textAlignment w:val="auto"/>
    </w:pPr>
    <w:rPr>
      <w:rFonts w:ascii="Tahoma" w:hAnsi="Tahoma" w:cs="Tahoma"/>
      <w:color w:val="222222"/>
      <w:sz w:val="20"/>
      <w:lang w:val="en-US" w:eastAsia="en-US"/>
    </w:rPr>
  </w:style>
  <w:style w:type="character" w:customStyle="1" w:styleId="searchletnik">
    <w:name w:val="searchletnik"/>
    <w:basedOn w:val="Privzetapisavaodstavka"/>
    <w:uiPriority w:val="99"/>
    <w:rsid w:val="004939A6"/>
    <w:rPr>
      <w:rFonts w:cs="Times New Roman"/>
    </w:rPr>
  </w:style>
  <w:style w:type="paragraph" w:customStyle="1" w:styleId="c4">
    <w:name w:val="c4"/>
    <w:basedOn w:val="Navaden"/>
    <w:uiPriority w:val="99"/>
    <w:rsid w:val="004939A6"/>
    <w:pPr>
      <w:overflowPunct/>
      <w:jc w:val="center"/>
      <w:textAlignment w:val="auto"/>
    </w:pPr>
    <w:rPr>
      <w:rFonts w:ascii="Times New Roman" w:hAnsi="Times New Roman"/>
      <w:sz w:val="20"/>
      <w:szCs w:val="24"/>
      <w:lang w:val="en-US" w:eastAsia="en-US"/>
    </w:rPr>
  </w:style>
  <w:style w:type="paragraph" w:customStyle="1" w:styleId="gledenanaslov5">
    <w:name w:val="glede na naslov 5"/>
    <w:basedOn w:val="Naslov9"/>
    <w:uiPriority w:val="99"/>
    <w:rsid w:val="004939A6"/>
    <w:pPr>
      <w:widowControl/>
      <w:numPr>
        <w:ilvl w:val="8"/>
        <w:numId w:val="6"/>
      </w:numPr>
      <w:tabs>
        <w:tab w:val="num" w:pos="2310"/>
        <w:tab w:val="num" w:pos="5940"/>
      </w:tabs>
      <w:overflowPunct/>
      <w:autoSpaceDE/>
      <w:autoSpaceDN/>
      <w:adjustRightInd/>
      <w:spacing w:before="0" w:after="0"/>
      <w:ind w:left="2310" w:hanging="1038"/>
      <w:jc w:val="both"/>
      <w:textAlignment w:val="auto"/>
    </w:pPr>
    <w:rPr>
      <w:rFonts w:cs="Times New Roman"/>
      <w:i/>
      <w:sz w:val="20"/>
      <w:szCs w:val="20"/>
      <w:lang w:eastAsia="sl-SI"/>
    </w:rPr>
  </w:style>
  <w:style w:type="paragraph" w:customStyle="1" w:styleId="Default">
    <w:name w:val="Default"/>
    <w:rsid w:val="004939A6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themebody1">
    <w:name w:val="themebody1"/>
    <w:basedOn w:val="Privzetapisavaodstavka"/>
    <w:rsid w:val="004939A6"/>
    <w:rPr>
      <w:color w:val="FFFFFF"/>
    </w:rPr>
  </w:style>
  <w:style w:type="paragraph" w:styleId="Sprotnaopomba-besedilo">
    <w:name w:val="footnote text"/>
    <w:basedOn w:val="Navaden"/>
    <w:link w:val="Sprotnaopomba-besediloZnak"/>
    <w:semiHidden/>
    <w:rsid w:val="004939A6"/>
    <w:pPr>
      <w:widowControl/>
      <w:overflowPunct/>
      <w:autoSpaceDE/>
      <w:autoSpaceDN/>
      <w:adjustRightInd/>
      <w:textAlignment w:val="auto"/>
    </w:pPr>
    <w:rPr>
      <w:rFonts w:ascii="Times New Roman" w:hAnsi="Times New Roman"/>
      <w:sz w:val="20"/>
      <w:lang w:val="en-GB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4939A6"/>
    <w:rPr>
      <w:lang w:val="en-GB"/>
    </w:rPr>
  </w:style>
  <w:style w:type="character" w:styleId="Sprotnaopomba-sklic">
    <w:name w:val="footnote reference"/>
    <w:basedOn w:val="Privzetapisavaodstavka"/>
    <w:semiHidden/>
    <w:rsid w:val="004939A6"/>
    <w:rPr>
      <w:vertAlign w:val="superscript"/>
    </w:rPr>
  </w:style>
  <w:style w:type="paragraph" w:styleId="Kazalovsebine1">
    <w:name w:val="toc 1"/>
    <w:basedOn w:val="Navaden"/>
    <w:next w:val="Navaden"/>
    <w:uiPriority w:val="39"/>
    <w:rsid w:val="008373FA"/>
    <w:pPr>
      <w:widowControl/>
      <w:tabs>
        <w:tab w:val="left" w:pos="360"/>
        <w:tab w:val="right" w:leader="dot" w:pos="9360"/>
      </w:tabs>
      <w:overflowPunct/>
      <w:autoSpaceDE/>
      <w:autoSpaceDN/>
      <w:adjustRightInd/>
      <w:spacing w:before="60" w:line="220" w:lineRule="exact"/>
      <w:ind w:left="360" w:hanging="360"/>
      <w:jc w:val="both"/>
      <w:textAlignment w:val="auto"/>
    </w:pPr>
    <w:rPr>
      <w:rFonts w:ascii="Times" w:hAnsi="Times"/>
      <w:b/>
      <w:noProof/>
      <w:sz w:val="24"/>
      <w:lang w:val="en-US" w:eastAsia="en-US"/>
    </w:rPr>
  </w:style>
  <w:style w:type="paragraph" w:styleId="Kazalovsebine2">
    <w:name w:val="toc 2"/>
    <w:basedOn w:val="Navaden"/>
    <w:next w:val="Navaden"/>
    <w:uiPriority w:val="39"/>
    <w:rsid w:val="008373FA"/>
    <w:pPr>
      <w:widowControl/>
      <w:tabs>
        <w:tab w:val="right" w:leader="dot" w:pos="9360"/>
      </w:tabs>
      <w:overflowPunct/>
      <w:autoSpaceDE/>
      <w:autoSpaceDN/>
      <w:adjustRightInd/>
      <w:spacing w:line="220" w:lineRule="exact"/>
      <w:ind w:left="270"/>
      <w:jc w:val="both"/>
      <w:textAlignment w:val="auto"/>
    </w:pPr>
    <w:rPr>
      <w:rFonts w:ascii="Times" w:hAnsi="Times"/>
      <w:lang w:val="en-US" w:eastAsia="en-US"/>
    </w:rPr>
  </w:style>
  <w:style w:type="paragraph" w:customStyle="1" w:styleId="TOCEntry">
    <w:name w:val="TOCEntry"/>
    <w:basedOn w:val="Navaden"/>
    <w:rsid w:val="008373FA"/>
    <w:pPr>
      <w:keepNext/>
      <w:keepLines/>
      <w:widowControl/>
      <w:overflowPunct/>
      <w:autoSpaceDE/>
      <w:autoSpaceDN/>
      <w:adjustRightInd/>
      <w:spacing w:before="120" w:after="240" w:line="240" w:lineRule="atLeast"/>
      <w:textAlignment w:val="auto"/>
    </w:pPr>
    <w:rPr>
      <w:rFonts w:ascii="Times" w:hAnsi="Times"/>
      <w:b/>
      <w:sz w:val="36"/>
      <w:lang w:val="en-US" w:eastAsia="en-US"/>
    </w:rPr>
  </w:style>
  <w:style w:type="paragraph" w:customStyle="1" w:styleId="template">
    <w:name w:val="template"/>
    <w:basedOn w:val="Navaden"/>
    <w:rsid w:val="008373FA"/>
    <w:pPr>
      <w:widowControl/>
      <w:overflowPunct/>
      <w:autoSpaceDE/>
      <w:autoSpaceDN/>
      <w:adjustRightInd/>
      <w:spacing w:line="240" w:lineRule="exact"/>
      <w:textAlignment w:val="auto"/>
    </w:pPr>
    <w:rPr>
      <w:i/>
      <w:lang w:val="en-US" w:eastAsia="en-US"/>
    </w:rPr>
  </w:style>
  <w:style w:type="paragraph" w:customStyle="1" w:styleId="ByLine">
    <w:name w:val="ByLine"/>
    <w:basedOn w:val="Naslov"/>
    <w:rsid w:val="008373FA"/>
    <w:pPr>
      <w:numPr>
        <w:numId w:val="0"/>
      </w:numPr>
      <w:spacing w:before="240" w:after="720" w:line="240" w:lineRule="auto"/>
      <w:contextualSpacing w:val="0"/>
      <w:jc w:val="right"/>
    </w:pPr>
    <w:rPr>
      <w:rFonts w:eastAsia="Times New Roman" w:cs="Times New Roman"/>
      <w:kern w:val="28"/>
      <w:sz w:val="28"/>
      <w:szCs w:val="20"/>
      <w:lang w:val="en-US"/>
    </w:rPr>
  </w:style>
  <w:style w:type="paragraph" w:customStyle="1" w:styleId="ChangeHistoryTitle">
    <w:name w:val="ChangeHistory Title"/>
    <w:basedOn w:val="Navaden"/>
    <w:rsid w:val="008373FA"/>
    <w:pPr>
      <w:keepNext/>
      <w:widowControl/>
      <w:overflowPunct/>
      <w:autoSpaceDE/>
      <w:autoSpaceDN/>
      <w:adjustRightInd/>
      <w:spacing w:before="60" w:after="60"/>
      <w:jc w:val="center"/>
      <w:textAlignment w:val="auto"/>
    </w:pPr>
    <w:rPr>
      <w:b/>
      <w:sz w:val="36"/>
      <w:lang w:val="en-US" w:eastAsia="en-US"/>
    </w:rPr>
  </w:style>
  <w:style w:type="paragraph" w:styleId="Napis">
    <w:name w:val="caption"/>
    <w:basedOn w:val="Navaden"/>
    <w:next w:val="Navaden"/>
    <w:qFormat/>
    <w:rsid w:val="008373FA"/>
    <w:pPr>
      <w:keepLines/>
      <w:overflowPunct/>
      <w:autoSpaceDE/>
      <w:autoSpaceDN/>
      <w:adjustRightInd/>
      <w:spacing w:before="120" w:after="120" w:line="288" w:lineRule="auto"/>
      <w:jc w:val="center"/>
      <w:textAlignment w:val="auto"/>
    </w:pPr>
    <w:rPr>
      <w:rFonts w:ascii="Tahoma" w:hAnsi="Tahoma"/>
      <w:b/>
      <w:bCs/>
      <w:sz w:val="20"/>
    </w:rPr>
  </w:style>
  <w:style w:type="character" w:customStyle="1" w:styleId="OdstavekseznamaZnak">
    <w:name w:val="Odstavek seznama Znak"/>
    <w:aliases w:val="za tekst Znak,Označevanje Znak,List Paragraph2 Znak,K1 Znak,Table of contents numbered Znak,Elenco num ARGEA Znak,body Znak,Odsek zoznamu2 Znak,Tabela - prazna vrstica Znak,List Paragraph compact Znak,Normal bullet 2 Znak"/>
    <w:link w:val="Odstavekseznama"/>
    <w:uiPriority w:val="34"/>
    <w:qFormat/>
    <w:locked/>
    <w:rsid w:val="008373FA"/>
    <w:rPr>
      <w:rFonts w:ascii="Calibri" w:eastAsia="Calibri" w:hAnsi="Calibri"/>
      <w:sz w:val="22"/>
      <w:szCs w:val="22"/>
      <w:lang w:eastAsia="en-US"/>
    </w:rPr>
  </w:style>
  <w:style w:type="character" w:styleId="Pripombasklic">
    <w:name w:val="annotation reference"/>
    <w:basedOn w:val="Privzetapisavaodstavka"/>
    <w:uiPriority w:val="99"/>
    <w:semiHidden/>
    <w:unhideWhenUsed/>
    <w:rsid w:val="003A3F4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3A3F46"/>
    <w:rPr>
      <w:rFonts w:cs="Arial"/>
      <w:sz w:val="20"/>
      <w:lang w:eastAsia="en-US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3A3F46"/>
    <w:rPr>
      <w:rFonts w:ascii="Arial" w:hAnsi="Arial" w:cs="Arial"/>
      <w:lang w:eastAsia="en-US"/>
    </w:rPr>
  </w:style>
  <w:style w:type="character" w:styleId="Besedilooznabemesta">
    <w:name w:val="Placeholder Text"/>
    <w:basedOn w:val="Privzetapisavaodstavka"/>
    <w:uiPriority w:val="99"/>
    <w:semiHidden/>
    <w:rsid w:val="007A0819"/>
    <w:rPr>
      <w:color w:val="808080"/>
    </w:rPr>
  </w:style>
  <w:style w:type="character" w:customStyle="1" w:styleId="Naslov4Znak">
    <w:name w:val="Naslov 4 Znak"/>
    <w:basedOn w:val="Privzetapisavaodstavka"/>
    <w:link w:val="Naslov4"/>
    <w:semiHidden/>
    <w:rsid w:val="001251AD"/>
    <w:rPr>
      <w:rFonts w:asciiTheme="majorHAnsi" w:eastAsiaTheme="majorEastAsia" w:hAnsiTheme="majorHAnsi" w:cstheme="majorBidi"/>
      <w:i/>
      <w:iCs/>
      <w:color w:val="365F91" w:themeColor="accent1" w:themeShade="BF"/>
      <w:sz w:val="22"/>
    </w:rPr>
  </w:style>
  <w:style w:type="paragraph" w:customStyle="1" w:styleId="Bodytext10">
    <w:name w:val="Body text1"/>
    <w:basedOn w:val="Navaden"/>
    <w:rsid w:val="001251AD"/>
    <w:pPr>
      <w:widowControl/>
      <w:shd w:val="clear" w:color="auto" w:fill="FFFFFF"/>
      <w:suppressAutoHyphens/>
      <w:overflowPunct/>
      <w:autoSpaceDE/>
      <w:autoSpaceDN/>
      <w:adjustRightInd/>
      <w:spacing w:before="60" w:line="259" w:lineRule="exact"/>
      <w:textAlignment w:val="auto"/>
    </w:pPr>
    <w:rPr>
      <w:rFonts w:ascii="Times New Roman" w:eastAsia="Arial Unicode MS" w:hAnsi="Times New Roman"/>
      <w:szCs w:val="22"/>
      <w:lang w:eastAsia="ar-SA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8B65E6"/>
    <w:rPr>
      <w:rFonts w:cs="Times New Roman"/>
      <w:b/>
      <w:bCs/>
      <w:lang w:eastAsia="sl-SI"/>
    </w:rPr>
  </w:style>
  <w:style w:type="character" w:customStyle="1" w:styleId="ZadevapripombeZnak">
    <w:name w:val="Zadeva pripombe Znak"/>
    <w:basedOn w:val="PripombabesediloZnak"/>
    <w:link w:val="Zadevapripombe"/>
    <w:semiHidden/>
    <w:rsid w:val="008B65E6"/>
    <w:rPr>
      <w:rFonts w:ascii="Arial" w:hAnsi="Arial" w:cs="Arial"/>
      <w:b/>
      <w:bCs/>
      <w:lang w:eastAsia="en-US"/>
    </w:rPr>
  </w:style>
  <w:style w:type="character" w:styleId="SledenaHiperpovezava">
    <w:name w:val="FollowedHyperlink"/>
    <w:basedOn w:val="Privzetapisavaodstavka"/>
    <w:semiHidden/>
    <w:unhideWhenUsed/>
    <w:rsid w:val="001748A8"/>
    <w:rPr>
      <w:color w:val="800080" w:themeColor="followedHyperlink"/>
      <w:u w:val="single"/>
    </w:rPr>
  </w:style>
  <w:style w:type="paragraph" w:customStyle="1" w:styleId="ds-markdown-paragraph">
    <w:name w:val="ds-markdown-paragraph"/>
    <w:basedOn w:val="Navaden"/>
    <w:rsid w:val="00980E87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BrezrazmikovZnak">
    <w:name w:val="Brez razmikov Znak"/>
    <w:basedOn w:val="Privzetapisavaodstavka"/>
    <w:link w:val="Brezrazmikov"/>
    <w:uiPriority w:val="1"/>
    <w:rsid w:val="00FD73FB"/>
    <w:rPr>
      <w:rFonts w:ascii="Arial" w:hAnsi="Arial" w:cs="Arial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84E4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avaden"/>
    <w:uiPriority w:val="1"/>
    <w:qFormat/>
    <w:rsid w:val="00184E4C"/>
    <w:pPr>
      <w:overflowPunct/>
      <w:adjustRightInd/>
      <w:textAlignment w:val="auto"/>
    </w:pPr>
    <w:rPr>
      <w:rFonts w:ascii="Arial MT" w:eastAsia="Arial MT" w:hAnsi="Arial MT" w:cs="Arial MT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7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p.azp@azp.s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Predloge\az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C167FA-F470-4D98-863C-12B6E1FA3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azp</Template>
  <TotalTime>1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STORITVE VOC</vt:lpstr>
      <vt:lpstr>Številka:</vt:lpstr>
    </vt:vector>
  </TitlesOfParts>
  <Company>JAVNA AGENCIJA ZA ŽELEZNIŠKI PROMET RS</Company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STORITVE VOC</dc:title>
  <dc:subject>TEHNIČNE SPECIFIKACIJE</dc:subject>
  <dc:creator>.</dc:creator>
  <cp:lastModifiedBy>Bostjan Reisp</cp:lastModifiedBy>
  <cp:revision>2</cp:revision>
  <cp:lastPrinted>2018-08-02T11:58:00Z</cp:lastPrinted>
  <dcterms:created xsi:type="dcterms:W3CDTF">2026-08-13T10:29:00Z</dcterms:created>
  <dcterms:modified xsi:type="dcterms:W3CDTF">2026-08-13T10:29:00Z</dcterms:modified>
</cp:coreProperties>
</file>